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AF3E9" w14:textId="325445CE" w:rsidR="00E26E3F" w:rsidRDefault="004557FF" w:rsidP="00E26E3F">
      <w:r>
        <w:rPr>
          <w:noProof/>
        </w:rPr>
        <mc:AlternateContent>
          <mc:Choice Requires="wps">
            <w:drawing>
              <wp:anchor distT="0" distB="0" distL="114300" distR="114300" simplePos="0" relativeHeight="251657220" behindDoc="0" locked="0" layoutInCell="1" allowOverlap="1" wp14:anchorId="46FFFD11" wp14:editId="04565A3C">
                <wp:simplePos x="0" y="0"/>
                <wp:positionH relativeFrom="page">
                  <wp:posOffset>5197475</wp:posOffset>
                </wp:positionH>
                <wp:positionV relativeFrom="page">
                  <wp:posOffset>7432040</wp:posOffset>
                </wp:positionV>
                <wp:extent cx="2431415" cy="228600"/>
                <wp:effectExtent l="0" t="0" r="6985" b="0"/>
                <wp:wrapTight wrapText="bothSides">
                  <wp:wrapPolygon edited="0">
                    <wp:start x="0" y="0"/>
                    <wp:lineTo x="0" y="19200"/>
                    <wp:lineTo x="21436" y="19200"/>
                    <wp:lineTo x="21436" y="0"/>
                    <wp:lineTo x="0" y="0"/>
                  </wp:wrapPolygon>
                </wp:wrapTight>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228600"/>
                        </a:xfrm>
                        <a:prstGeom prst="rect">
                          <a:avLst/>
                        </a:prstGeom>
                        <a:gradFill flip="none" rotWithShape="1">
                          <a:gsLst>
                            <a:gs pos="0">
                              <a:schemeClr val="bg2">
                                <a:tint val="66000"/>
                                <a:satMod val="160000"/>
                              </a:schemeClr>
                            </a:gs>
                            <a:gs pos="50000">
                              <a:schemeClr val="bg2">
                                <a:tint val="44500"/>
                                <a:satMod val="160000"/>
                              </a:schemeClr>
                            </a:gs>
                            <a:gs pos="100000">
                              <a:schemeClr val="bg2">
                                <a:tint val="23500"/>
                                <a:satMod val="160000"/>
                              </a:schemeClr>
                            </a:gs>
                          </a:gsLst>
                          <a:lin ang="2700000" scaled="1"/>
                          <a:tileRect/>
                        </a:gradFill>
                        <a:ln>
                          <a:noFill/>
                        </a:ln>
                        <a:effectLst/>
                        <a:extLst>
                          <a:ext uri="{FAA26D3D-D897-4be2-8F04-BA451C77F1D7}">
                            <ma14:placeholderFlag xmlns:ma14="http://schemas.microsoft.com/office/mac/drawingml/2011/main"/>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3AAFBDCF" w14:textId="7ACB81F8" w:rsidR="001F67D8" w:rsidRPr="00FB49C7" w:rsidRDefault="001F67D8" w:rsidP="0041207C">
                            <w:pPr>
                              <w:pStyle w:val="Heading4"/>
                              <w:rPr>
                                <w:color w:val="000000" w:themeColor="text1"/>
                              </w:rPr>
                            </w:pPr>
                            <w:r w:rsidRPr="00FB49C7">
                              <w:rPr>
                                <w:color w:val="000000" w:themeColor="text1"/>
                              </w:rPr>
                              <w:t>Special Dates</w:t>
                            </w:r>
                            <w:r w:rsidR="00064E16" w:rsidRPr="00FB49C7">
                              <w:rPr>
                                <w:color w:val="000000" w:themeColor="text1"/>
                              </w:rPr>
                              <w:t xml:space="preserve"> - </w:t>
                            </w:r>
                            <w:r w:rsidR="00FB49C7" w:rsidRPr="00FB49C7">
                              <w:rPr>
                                <w:color w:val="000000" w:themeColor="text1"/>
                              </w:rPr>
                              <w:t>January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FFD11" id="Rectangle 2" o:spid="_x0000_s1026" style="position:absolute;margin-left:409.25pt;margin-top:585.2pt;width:191.45pt;height:18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" fillcolor="#caebef [2142]" stroked="f">
                <v:fill color2="#ecf8f9 [766]" rotate="t" angle="-135" colors="0 #c5f3fa;.5 #daf7fb;1 #ecfbfd" focus="100%" type="gradient"/>
                <v:textbox inset=",0,,0">
                  <w:txbxContent>
                    <w:p w14:paraId="3AAFBDCF" w14:textId="7ACB81F8" w:rsidR="001F67D8" w:rsidRPr="00FB49C7" w:rsidRDefault="001F67D8" w:rsidP="0041207C">
                      <w:pPr>
                        <w:pStyle w:val="Heading4"/>
                        <w:rPr>
                          <w:color w:val="000000" w:themeColor="text1"/>
                        </w:rPr>
                      </w:pPr>
                      <w:r w:rsidRPr="00FB49C7">
                        <w:rPr>
                          <w:color w:val="000000" w:themeColor="text1"/>
                        </w:rPr>
                        <w:t>Special Dates</w:t>
                      </w:r>
                      <w:r w:rsidR="00064E16" w:rsidRPr="00FB49C7">
                        <w:rPr>
                          <w:color w:val="000000" w:themeColor="text1"/>
                        </w:rPr>
                        <w:t xml:space="preserve"> - </w:t>
                      </w:r>
                      <w:r w:rsidR="00FB49C7" w:rsidRPr="00FB49C7">
                        <w:rPr>
                          <w:color w:val="000000" w:themeColor="text1"/>
                        </w:rPr>
                        <w:t>January</w:t>
                      </w:r>
                    </w:p>
                  </w:txbxContent>
                </v:textbox>
                <w10:wrap type="tight" anchorx="page" anchory="page"/>
              </v:rect>
            </w:pict>
          </mc:Fallback>
        </mc:AlternateContent>
      </w:r>
      <w:r w:rsidR="00FB49C7">
        <w:rPr>
          <w:noProof/>
        </w:rPr>
        <mc:AlternateContent>
          <mc:Choice Requires="wps">
            <w:drawing>
              <wp:anchor distT="0" distB="0" distL="114300" distR="114300" simplePos="0" relativeHeight="251657226" behindDoc="0" locked="0" layoutInCell="1" allowOverlap="1" wp14:anchorId="4223CB3E" wp14:editId="4F0DB7F8">
                <wp:simplePos x="0" y="0"/>
                <wp:positionH relativeFrom="page">
                  <wp:posOffset>2908300</wp:posOffset>
                </wp:positionH>
                <wp:positionV relativeFrom="page">
                  <wp:posOffset>3086100</wp:posOffset>
                </wp:positionV>
                <wp:extent cx="4801235" cy="4345940"/>
                <wp:effectExtent l="0" t="0" r="0" b="22860"/>
                <wp:wrapTight wrapText="bothSides">
                  <wp:wrapPolygon edited="0">
                    <wp:start x="114" y="0"/>
                    <wp:lineTo x="114" y="21587"/>
                    <wp:lineTo x="21369" y="21587"/>
                    <wp:lineTo x="21369" y="0"/>
                    <wp:lineTo x="114" y="0"/>
                  </wp:wrapPolygon>
                </wp:wrapTight>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4345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8B29F5" w14:textId="77777777" w:rsidR="00FB49C7" w:rsidRPr="004557FF" w:rsidRDefault="00FB49C7" w:rsidP="00FB49C7">
                            <w:pPr>
                              <w:pStyle w:val="Heading1"/>
                              <w:jc w:val="both"/>
                              <w:rPr>
                                <w:color w:val="000000" w:themeColor="text1"/>
                                <w:sz w:val="26"/>
                                <w:szCs w:val="26"/>
                              </w:rPr>
                            </w:pPr>
                            <w:r w:rsidRPr="004557FF">
                              <w:rPr>
                                <w:color w:val="000000" w:themeColor="text1"/>
                                <w:sz w:val="26"/>
                                <w:szCs w:val="26"/>
                              </w:rPr>
                              <w:t>Welcome back!  We hope all of you have enjoyed our Winter Break and were able to spend time together with family and friends.</w:t>
                            </w:r>
                          </w:p>
                          <w:p w14:paraId="0AD553FB" w14:textId="76CC98B6" w:rsidR="00FB49C7" w:rsidRPr="004557FF" w:rsidRDefault="00FB49C7" w:rsidP="00FB49C7">
                            <w:pPr>
                              <w:pStyle w:val="Heading1"/>
                              <w:jc w:val="both"/>
                              <w:rPr>
                                <w:color w:val="000000" w:themeColor="text1"/>
                                <w:sz w:val="26"/>
                                <w:szCs w:val="26"/>
                              </w:rPr>
                            </w:pPr>
                            <w:r w:rsidRPr="004557FF">
                              <w:rPr>
                                <w:color w:val="000000" w:themeColor="text1"/>
                                <w:sz w:val="26"/>
                                <w:szCs w:val="26"/>
                              </w:rPr>
                              <w:t xml:space="preserve">As we begin the second semester we have set goals for ourselves and our students.  Each of us will ensure that we are working on grade level standards each day and providing each student with the tools they need to understand the standards.  We will set high expectations for each of our students and expect them to achieve them. </w:t>
                            </w:r>
                            <w:r w:rsidR="004557FF" w:rsidRPr="004557FF">
                              <w:rPr>
                                <w:color w:val="000000" w:themeColor="text1"/>
                                <w:sz w:val="26"/>
                                <w:szCs w:val="26"/>
                              </w:rPr>
                              <w:t>We have shared this third quarter’s focus for each grade in this newsletter.</w:t>
                            </w:r>
                          </w:p>
                          <w:p w14:paraId="35036B99" w14:textId="77777777" w:rsidR="00FB49C7" w:rsidRPr="004557FF" w:rsidRDefault="00FB49C7" w:rsidP="00FB49C7">
                            <w:pPr>
                              <w:pStyle w:val="Heading1"/>
                              <w:jc w:val="both"/>
                              <w:rPr>
                                <w:color w:val="000000" w:themeColor="text1"/>
                                <w:sz w:val="26"/>
                                <w:szCs w:val="26"/>
                              </w:rPr>
                            </w:pPr>
                            <w:r w:rsidRPr="004557FF">
                              <w:rPr>
                                <w:color w:val="000000" w:themeColor="text1"/>
                                <w:sz w:val="26"/>
                                <w:szCs w:val="26"/>
                              </w:rPr>
                              <w:t>State assessments for 3</w:t>
                            </w:r>
                            <w:r w:rsidRPr="004557FF">
                              <w:rPr>
                                <w:color w:val="000000" w:themeColor="text1"/>
                                <w:sz w:val="26"/>
                                <w:szCs w:val="26"/>
                                <w:vertAlign w:val="superscript"/>
                              </w:rPr>
                              <w:t>rd</w:t>
                            </w:r>
                            <w:r w:rsidRPr="004557FF">
                              <w:rPr>
                                <w:color w:val="000000" w:themeColor="text1"/>
                                <w:sz w:val="26"/>
                                <w:szCs w:val="26"/>
                              </w:rPr>
                              <w:t>, 4</w:t>
                            </w:r>
                            <w:r w:rsidRPr="004557FF">
                              <w:rPr>
                                <w:color w:val="000000" w:themeColor="text1"/>
                                <w:sz w:val="26"/>
                                <w:szCs w:val="26"/>
                                <w:vertAlign w:val="superscript"/>
                              </w:rPr>
                              <w:t>th</w:t>
                            </w:r>
                            <w:r w:rsidRPr="004557FF">
                              <w:rPr>
                                <w:color w:val="000000" w:themeColor="text1"/>
                                <w:sz w:val="26"/>
                                <w:szCs w:val="26"/>
                              </w:rPr>
                              <w:t>, and 5</w:t>
                            </w:r>
                            <w:r w:rsidRPr="004557FF">
                              <w:rPr>
                                <w:color w:val="000000" w:themeColor="text1"/>
                                <w:sz w:val="26"/>
                                <w:szCs w:val="26"/>
                                <w:vertAlign w:val="superscript"/>
                              </w:rPr>
                              <w:t>th</w:t>
                            </w:r>
                            <w:r w:rsidRPr="004557FF">
                              <w:rPr>
                                <w:color w:val="000000" w:themeColor="text1"/>
                                <w:sz w:val="26"/>
                                <w:szCs w:val="26"/>
                              </w:rPr>
                              <w:t xml:space="preserve"> grade students will take place in March and April.  The students will be expected to use information and tools they have been taught and show their understanding of what is asked. </w:t>
                            </w:r>
                          </w:p>
                          <w:p w14:paraId="5F4394E3" w14:textId="77777777" w:rsidR="00FB49C7" w:rsidRDefault="00FB49C7" w:rsidP="00FB49C7">
                            <w:pPr>
                              <w:pStyle w:val="Heading1"/>
                              <w:jc w:val="both"/>
                              <w:rPr>
                                <w:color w:val="000000" w:themeColor="text1"/>
                                <w:sz w:val="28"/>
                                <w:szCs w:val="28"/>
                              </w:rPr>
                            </w:pPr>
                            <w:r w:rsidRPr="004557FF">
                              <w:rPr>
                                <w:color w:val="000000" w:themeColor="text1"/>
                                <w:sz w:val="26"/>
                                <w:szCs w:val="26"/>
                              </w:rPr>
                              <w:t>We will have several sessions discussing different aspects of taking assessments and what type of questions are on different assessments.  Try to attend as many of our STAR Diners as you can to learn how you can help your student to be prepared for any and all assessments</w:t>
                            </w:r>
                            <w:r>
                              <w:rPr>
                                <w:color w:val="000000" w:themeColor="text1"/>
                                <w:sz w:val="28"/>
                                <w:szCs w:val="28"/>
                              </w:rPr>
                              <w:t xml:space="preserve">.  </w:t>
                            </w:r>
                          </w:p>
                          <w:p w14:paraId="6B9D1FAD" w14:textId="77777777" w:rsidR="004557FF" w:rsidRDefault="004557FF" w:rsidP="00FB49C7">
                            <w:pPr>
                              <w:pStyle w:val="Heading1"/>
                              <w:jc w:val="both"/>
                              <w:rPr>
                                <w:color w:val="000000" w:themeColor="text1"/>
                                <w:sz w:val="28"/>
                                <w:szCs w:val="28"/>
                              </w:rPr>
                            </w:pPr>
                          </w:p>
                          <w:p w14:paraId="3EB3AD2B" w14:textId="77777777" w:rsidR="00FB49C7" w:rsidRPr="00973FCD" w:rsidRDefault="00FB49C7" w:rsidP="00FB49C7">
                            <w:pPr>
                              <w:pStyle w:val="Heading1"/>
                              <w:jc w:val="both"/>
                              <w:rPr>
                                <w:rFonts w:ascii="Apple Chancery" w:hAnsi="Apple Chancery" w:cs="Apple Chancery"/>
                                <w:color w:val="000000" w:themeColor="text1"/>
                                <w:sz w:val="28"/>
                                <w:szCs w:val="28"/>
                              </w:rPr>
                            </w:pPr>
                            <w:r>
                              <w:rPr>
                                <w:rFonts w:ascii="Apple Chancery" w:hAnsi="Apple Chancery" w:cs="Apple Chancery"/>
                                <w:color w:val="000000" w:themeColor="text1"/>
                                <w:sz w:val="28"/>
                                <w:szCs w:val="28"/>
                              </w:rPr>
                              <w:t>Mrs. Schooler &amp; Mrs. Ballard</w:t>
                            </w:r>
                          </w:p>
                          <w:p w14:paraId="36A6477B" w14:textId="7E0ED195" w:rsidR="00973FCD" w:rsidRPr="00973FCD" w:rsidRDefault="00973FCD" w:rsidP="00F53DB7">
                            <w:pPr>
                              <w:pStyle w:val="Heading1"/>
                              <w:jc w:val="both"/>
                              <w:rPr>
                                <w:rFonts w:ascii="Apple Chancery" w:hAnsi="Apple Chancery" w:cs="Apple Chancery"/>
                                <w:color w:val="000000" w:themeColor="text1"/>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CB3E" id="_x0000_t202" coordsize="21600,21600" o:spt="202" path="m0,0l0,21600,21600,21600,21600,0xe">
                <v:stroke joinstyle="miter"/>
                <v:path gradientshapeok="t" o:connecttype="rect"/>
              </v:shapetype>
              <v:shape id="Text Box 14" o:spid="_x0000_s1027" type="#_x0000_t202" style="position:absolute;margin-left:229pt;margin-top:243pt;width:378.05pt;height:342.2pt;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" filled="f" stroked="f">
                <v:textbox inset=",0,,0">
                  <w:txbxContent>
                    <w:p w14:paraId="198B29F5" w14:textId="77777777" w:rsidR="00FB49C7" w:rsidRPr="004557FF" w:rsidRDefault="00FB49C7" w:rsidP="00FB49C7">
                      <w:pPr>
                        <w:pStyle w:val="Heading1"/>
                        <w:jc w:val="both"/>
                        <w:rPr>
                          <w:color w:val="000000" w:themeColor="text1"/>
                          <w:sz w:val="26"/>
                          <w:szCs w:val="26"/>
                        </w:rPr>
                      </w:pPr>
                      <w:r w:rsidRPr="004557FF">
                        <w:rPr>
                          <w:color w:val="000000" w:themeColor="text1"/>
                          <w:sz w:val="26"/>
                          <w:szCs w:val="26"/>
                        </w:rPr>
                        <w:t>Welcome back!  We hope all of you have enjoyed our Winter Break and were able to spend time together with family and friends.</w:t>
                      </w:r>
                    </w:p>
                    <w:p w14:paraId="0AD553FB" w14:textId="76CC98B6" w:rsidR="00FB49C7" w:rsidRPr="004557FF" w:rsidRDefault="00FB49C7" w:rsidP="00FB49C7">
                      <w:pPr>
                        <w:pStyle w:val="Heading1"/>
                        <w:jc w:val="both"/>
                        <w:rPr>
                          <w:color w:val="000000" w:themeColor="text1"/>
                          <w:sz w:val="26"/>
                          <w:szCs w:val="26"/>
                        </w:rPr>
                      </w:pPr>
                      <w:r w:rsidRPr="004557FF">
                        <w:rPr>
                          <w:color w:val="000000" w:themeColor="text1"/>
                          <w:sz w:val="26"/>
                          <w:szCs w:val="26"/>
                        </w:rPr>
                        <w:t xml:space="preserve">As we begin the second semester we have set goals for ourselves and our students.  Each of us will ensure that we are working on grade level standards each day and providing each student with the tools they need to understand the standards.  We will set high expectations for each of our students and expect them to achieve them. </w:t>
                      </w:r>
                      <w:r w:rsidR="004557FF" w:rsidRPr="004557FF">
                        <w:rPr>
                          <w:color w:val="000000" w:themeColor="text1"/>
                          <w:sz w:val="26"/>
                          <w:szCs w:val="26"/>
                        </w:rPr>
                        <w:t>We have shared this third quarter’s focus for each grade in this newsletter.</w:t>
                      </w:r>
                    </w:p>
                    <w:p w14:paraId="35036B99" w14:textId="77777777" w:rsidR="00FB49C7" w:rsidRPr="004557FF" w:rsidRDefault="00FB49C7" w:rsidP="00FB49C7">
                      <w:pPr>
                        <w:pStyle w:val="Heading1"/>
                        <w:jc w:val="both"/>
                        <w:rPr>
                          <w:color w:val="000000" w:themeColor="text1"/>
                          <w:sz w:val="26"/>
                          <w:szCs w:val="26"/>
                        </w:rPr>
                      </w:pPr>
                      <w:r w:rsidRPr="004557FF">
                        <w:rPr>
                          <w:color w:val="000000" w:themeColor="text1"/>
                          <w:sz w:val="26"/>
                          <w:szCs w:val="26"/>
                        </w:rPr>
                        <w:t>State assessments for 3</w:t>
                      </w:r>
                      <w:r w:rsidRPr="004557FF">
                        <w:rPr>
                          <w:color w:val="000000" w:themeColor="text1"/>
                          <w:sz w:val="26"/>
                          <w:szCs w:val="26"/>
                          <w:vertAlign w:val="superscript"/>
                        </w:rPr>
                        <w:t>rd</w:t>
                      </w:r>
                      <w:r w:rsidRPr="004557FF">
                        <w:rPr>
                          <w:color w:val="000000" w:themeColor="text1"/>
                          <w:sz w:val="26"/>
                          <w:szCs w:val="26"/>
                        </w:rPr>
                        <w:t>, 4</w:t>
                      </w:r>
                      <w:r w:rsidRPr="004557FF">
                        <w:rPr>
                          <w:color w:val="000000" w:themeColor="text1"/>
                          <w:sz w:val="26"/>
                          <w:szCs w:val="26"/>
                          <w:vertAlign w:val="superscript"/>
                        </w:rPr>
                        <w:t>th</w:t>
                      </w:r>
                      <w:r w:rsidRPr="004557FF">
                        <w:rPr>
                          <w:color w:val="000000" w:themeColor="text1"/>
                          <w:sz w:val="26"/>
                          <w:szCs w:val="26"/>
                        </w:rPr>
                        <w:t>, and 5</w:t>
                      </w:r>
                      <w:r w:rsidRPr="004557FF">
                        <w:rPr>
                          <w:color w:val="000000" w:themeColor="text1"/>
                          <w:sz w:val="26"/>
                          <w:szCs w:val="26"/>
                          <w:vertAlign w:val="superscript"/>
                        </w:rPr>
                        <w:t>th</w:t>
                      </w:r>
                      <w:r w:rsidRPr="004557FF">
                        <w:rPr>
                          <w:color w:val="000000" w:themeColor="text1"/>
                          <w:sz w:val="26"/>
                          <w:szCs w:val="26"/>
                        </w:rPr>
                        <w:t xml:space="preserve"> grade students will take place in March and April.  The students will be expected to use information and tools they have been taught and show their understanding of what is asked. </w:t>
                      </w:r>
                    </w:p>
                    <w:p w14:paraId="5F4394E3" w14:textId="77777777" w:rsidR="00FB49C7" w:rsidRDefault="00FB49C7" w:rsidP="00FB49C7">
                      <w:pPr>
                        <w:pStyle w:val="Heading1"/>
                        <w:jc w:val="both"/>
                        <w:rPr>
                          <w:color w:val="000000" w:themeColor="text1"/>
                          <w:sz w:val="28"/>
                          <w:szCs w:val="28"/>
                        </w:rPr>
                      </w:pPr>
                      <w:r w:rsidRPr="004557FF">
                        <w:rPr>
                          <w:color w:val="000000" w:themeColor="text1"/>
                          <w:sz w:val="26"/>
                          <w:szCs w:val="26"/>
                        </w:rPr>
                        <w:t>We will have several sessions discussing different aspects of taking assessments and what type of questions are on different assessments.  Try to attend as many of our STAR Diners as you can to learn how you can help your student to be prepared for any and all assessments</w:t>
                      </w:r>
                      <w:r>
                        <w:rPr>
                          <w:color w:val="000000" w:themeColor="text1"/>
                          <w:sz w:val="28"/>
                          <w:szCs w:val="28"/>
                        </w:rPr>
                        <w:t xml:space="preserve">.  </w:t>
                      </w:r>
                    </w:p>
                    <w:p w14:paraId="6B9D1FAD" w14:textId="77777777" w:rsidR="004557FF" w:rsidRDefault="004557FF" w:rsidP="00FB49C7">
                      <w:pPr>
                        <w:pStyle w:val="Heading1"/>
                        <w:jc w:val="both"/>
                        <w:rPr>
                          <w:color w:val="000000" w:themeColor="text1"/>
                          <w:sz w:val="28"/>
                          <w:szCs w:val="28"/>
                        </w:rPr>
                      </w:pPr>
                    </w:p>
                    <w:p w14:paraId="3EB3AD2B" w14:textId="77777777" w:rsidR="00FB49C7" w:rsidRPr="00973FCD" w:rsidRDefault="00FB49C7" w:rsidP="00FB49C7">
                      <w:pPr>
                        <w:pStyle w:val="Heading1"/>
                        <w:jc w:val="both"/>
                        <w:rPr>
                          <w:rFonts w:ascii="Apple Chancery" w:hAnsi="Apple Chancery" w:cs="Apple Chancery"/>
                          <w:color w:val="000000" w:themeColor="text1"/>
                          <w:sz w:val="28"/>
                          <w:szCs w:val="28"/>
                        </w:rPr>
                      </w:pPr>
                      <w:r>
                        <w:rPr>
                          <w:rFonts w:ascii="Apple Chancery" w:hAnsi="Apple Chancery" w:cs="Apple Chancery"/>
                          <w:color w:val="000000" w:themeColor="text1"/>
                          <w:sz w:val="28"/>
                          <w:szCs w:val="28"/>
                        </w:rPr>
                        <w:t>Mrs. Schooler &amp; Mrs. Ballard</w:t>
                      </w:r>
                    </w:p>
                    <w:p w14:paraId="36A6477B" w14:textId="7E0ED195" w:rsidR="00973FCD" w:rsidRPr="00973FCD" w:rsidRDefault="00973FCD" w:rsidP="00F53DB7">
                      <w:pPr>
                        <w:pStyle w:val="Heading1"/>
                        <w:jc w:val="both"/>
                        <w:rPr>
                          <w:rFonts w:ascii="Apple Chancery" w:hAnsi="Apple Chancery" w:cs="Apple Chancery"/>
                          <w:color w:val="000000" w:themeColor="text1"/>
                          <w:sz w:val="28"/>
                          <w:szCs w:val="28"/>
                        </w:rPr>
                      </w:pPr>
                    </w:p>
                  </w:txbxContent>
                </v:textbox>
                <w10:wrap type="tight" anchorx="page" anchory="page"/>
              </v:shape>
            </w:pict>
          </mc:Fallback>
        </mc:AlternateContent>
      </w:r>
      <w:r w:rsidR="00FB49C7" w:rsidRPr="000364C3">
        <w:rPr>
          <w:noProof/>
        </w:rPr>
        <w:drawing>
          <wp:anchor distT="0" distB="0" distL="114300" distR="114300" simplePos="0" relativeHeight="251699353" behindDoc="1" locked="0" layoutInCell="1" allowOverlap="1" wp14:anchorId="26CA69D9" wp14:editId="343DDF23">
            <wp:simplePos x="0" y="0"/>
            <wp:positionH relativeFrom="column">
              <wp:posOffset>2541270</wp:posOffset>
            </wp:positionH>
            <wp:positionV relativeFrom="page">
              <wp:posOffset>7430135</wp:posOffset>
            </wp:positionV>
            <wp:extent cx="2057400" cy="2034540"/>
            <wp:effectExtent l="0" t="0" r="0" b="0"/>
            <wp:wrapTight wrapText="bothSides">
              <wp:wrapPolygon edited="0">
                <wp:start x="0" y="0"/>
                <wp:lineTo x="0" y="21303"/>
                <wp:lineTo x="21333" y="21303"/>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7400" cy="2034540"/>
                    </a:xfrm>
                    <a:prstGeom prst="rect">
                      <a:avLst/>
                    </a:prstGeom>
                  </pic:spPr>
                </pic:pic>
              </a:graphicData>
            </a:graphic>
            <wp14:sizeRelH relativeFrom="page">
              <wp14:pctWidth>0</wp14:pctWidth>
            </wp14:sizeRelH>
            <wp14:sizeRelV relativeFrom="page">
              <wp14:pctHeight>0</wp14:pctHeight>
            </wp14:sizeRelV>
          </wp:anchor>
        </w:drawing>
      </w:r>
      <w:r w:rsidR="00FB49C7">
        <w:rPr>
          <w:noProof/>
        </w:rPr>
        <mc:AlternateContent>
          <mc:Choice Requires="wps">
            <w:drawing>
              <wp:anchor distT="0" distB="0" distL="114300" distR="114300" simplePos="0" relativeHeight="251657222" behindDoc="0" locked="0" layoutInCell="1" allowOverlap="1" wp14:anchorId="33E187FE" wp14:editId="00F67777">
                <wp:simplePos x="0" y="0"/>
                <wp:positionH relativeFrom="page">
                  <wp:posOffset>852170</wp:posOffset>
                </wp:positionH>
                <wp:positionV relativeFrom="page">
                  <wp:posOffset>576580</wp:posOffset>
                </wp:positionV>
                <wp:extent cx="6630035" cy="916940"/>
                <wp:effectExtent l="0" t="0" r="0" b="22860"/>
                <wp:wrapTight wrapText="bothSides">
                  <wp:wrapPolygon edited="0">
                    <wp:start x="83" y="0"/>
                    <wp:lineTo x="83" y="21540"/>
                    <wp:lineTo x="21432" y="21540"/>
                    <wp:lineTo x="21432" y="0"/>
                    <wp:lineTo x="83" y="0"/>
                  </wp:wrapPolygon>
                </wp:wrapTight>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9169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85FDEC" w14:textId="77777777" w:rsidR="001F67D8" w:rsidRPr="00E26397" w:rsidRDefault="001F67D8" w:rsidP="0041207C">
                            <w:pPr>
                              <w:pStyle w:val="Title"/>
                              <w:rPr>
                                <w:sz w:val="96"/>
                                <w:szCs w:val="96"/>
                              </w:rPr>
                            </w:pPr>
                            <w:r w:rsidRPr="00E26397">
                              <w:rPr>
                                <w:sz w:val="96"/>
                                <w:szCs w:val="96"/>
                              </w:rPr>
                              <w:t>The SURFER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187FE" id="Text Box 4" o:spid="_x0000_s1028" type="#_x0000_t202" style="position:absolute;margin-left:67.1pt;margin-top:45.4pt;width:522.05pt;height:72.2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" filled="f" stroked="f">
                <v:textbox inset=",0,,0">
                  <w:txbxContent>
                    <w:p w14:paraId="4F85FDEC" w14:textId="77777777" w:rsidR="001F67D8" w:rsidRPr="00E26397" w:rsidRDefault="001F67D8" w:rsidP="0041207C">
                      <w:pPr>
                        <w:pStyle w:val="Title"/>
                        <w:rPr>
                          <w:sz w:val="96"/>
                          <w:szCs w:val="96"/>
                        </w:rPr>
                      </w:pPr>
                      <w:r w:rsidRPr="00E26397">
                        <w:rPr>
                          <w:sz w:val="96"/>
                          <w:szCs w:val="96"/>
                        </w:rPr>
                        <w:t>The SURFER</w:t>
                      </w:r>
                    </w:p>
                  </w:txbxContent>
                </v:textbox>
                <w10:wrap type="tight" anchorx="page" anchory="page"/>
              </v:shape>
            </w:pict>
          </mc:Fallback>
        </mc:AlternateContent>
      </w:r>
      <w:r w:rsidR="00FB49C7">
        <w:rPr>
          <w:noProof/>
        </w:rPr>
        <mc:AlternateContent>
          <mc:Choice Requires="wps">
            <w:drawing>
              <wp:anchor distT="0" distB="0" distL="114300" distR="114300" simplePos="0" relativeHeight="251658393" behindDoc="0" locked="0" layoutInCell="1" allowOverlap="1" wp14:anchorId="2DF8370D" wp14:editId="70919688">
                <wp:simplePos x="0" y="0"/>
                <wp:positionH relativeFrom="page">
                  <wp:posOffset>4965700</wp:posOffset>
                </wp:positionH>
                <wp:positionV relativeFrom="page">
                  <wp:posOffset>7889240</wp:posOffset>
                </wp:positionV>
                <wp:extent cx="2743200" cy="2047240"/>
                <wp:effectExtent l="0" t="0" r="0" b="10160"/>
                <wp:wrapTight wrapText="bothSides">
                  <wp:wrapPolygon edited="0">
                    <wp:start x="200" y="0"/>
                    <wp:lineTo x="200" y="21439"/>
                    <wp:lineTo x="21200" y="21439"/>
                    <wp:lineTo x="21200" y="0"/>
                    <wp:lineTo x="200" y="0"/>
                  </wp:wrapPolygon>
                </wp:wrapTight>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472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455EF6" w14:textId="77777777" w:rsidR="00FB49C7" w:rsidRDefault="00FB49C7" w:rsidP="00FB49C7">
                            <w:pPr>
                              <w:pStyle w:val="BodyText"/>
                              <w:spacing w:after="0" w:line="240" w:lineRule="auto"/>
                            </w:pPr>
                            <w:r>
                              <w:t>8</w:t>
                            </w:r>
                            <w:r w:rsidRPr="00C17303">
                              <w:rPr>
                                <w:vertAlign w:val="superscript"/>
                              </w:rPr>
                              <w:t>th</w:t>
                            </w:r>
                            <w:r>
                              <w:t xml:space="preserve"> </w:t>
                            </w:r>
                            <w:r>
                              <w:tab/>
                              <w:t xml:space="preserve">    Teacher Planning Day </w:t>
                            </w:r>
                          </w:p>
                          <w:p w14:paraId="1558CD79" w14:textId="77777777" w:rsidR="00FB49C7" w:rsidRDefault="00FB49C7" w:rsidP="00FB49C7">
                            <w:pPr>
                              <w:pStyle w:val="BodyText"/>
                              <w:spacing w:after="0" w:line="240" w:lineRule="auto"/>
                            </w:pPr>
                            <w:r>
                              <w:t>9</w:t>
                            </w:r>
                            <w:r w:rsidRPr="00C17303">
                              <w:rPr>
                                <w:vertAlign w:val="superscript"/>
                              </w:rPr>
                              <w:t>th</w:t>
                            </w:r>
                            <w:r>
                              <w:t xml:space="preserve">            Students Return</w:t>
                            </w:r>
                          </w:p>
                          <w:p w14:paraId="0ACF6716" w14:textId="77777777" w:rsidR="00FB49C7" w:rsidRDefault="00FB49C7" w:rsidP="00FB49C7">
                            <w:pPr>
                              <w:pStyle w:val="BodyText"/>
                              <w:spacing w:after="0" w:line="240" w:lineRule="auto"/>
                            </w:pPr>
                            <w:r>
                              <w:t>15</w:t>
                            </w:r>
                            <w:r w:rsidRPr="00064E16">
                              <w:rPr>
                                <w:vertAlign w:val="superscript"/>
                              </w:rPr>
                              <w:t>th</w:t>
                            </w:r>
                            <w:r>
                              <w:t xml:space="preserve">          M. L. King Day – No School</w:t>
                            </w:r>
                          </w:p>
                          <w:p w14:paraId="51B27F72" w14:textId="77777777" w:rsidR="00FB49C7" w:rsidRDefault="00FB49C7" w:rsidP="00FB49C7">
                            <w:pPr>
                              <w:pStyle w:val="BodyText"/>
                              <w:spacing w:after="0" w:line="240" w:lineRule="auto"/>
                            </w:pPr>
                            <w:r>
                              <w:t>17</w:t>
                            </w:r>
                            <w:r w:rsidRPr="009D0A3A">
                              <w:rPr>
                                <w:vertAlign w:val="superscript"/>
                              </w:rPr>
                              <w:t>th</w:t>
                            </w:r>
                            <w:r>
                              <w:t>/19</w:t>
                            </w:r>
                            <w:r w:rsidRPr="004572C4">
                              <w:rPr>
                                <w:vertAlign w:val="superscript"/>
                              </w:rPr>
                              <w:t>th</w:t>
                            </w:r>
                            <w:r>
                              <w:t xml:space="preserve">  STAR Celebrations</w:t>
                            </w:r>
                          </w:p>
                          <w:p w14:paraId="47D02B0E" w14:textId="77777777" w:rsidR="00FB49C7" w:rsidRDefault="00FB49C7" w:rsidP="00FB49C7">
                            <w:pPr>
                              <w:pStyle w:val="BodyText"/>
                              <w:spacing w:after="0" w:line="240" w:lineRule="auto"/>
                            </w:pPr>
                            <w:r>
                              <w:t>18</w:t>
                            </w:r>
                            <w:r w:rsidRPr="009D0A3A">
                              <w:rPr>
                                <w:vertAlign w:val="superscript"/>
                              </w:rPr>
                              <w:t>th</w:t>
                            </w:r>
                            <w:r>
                              <w:t xml:space="preserve">          STAR Diner – Wtg discussed</w:t>
                            </w:r>
                          </w:p>
                          <w:p w14:paraId="18108E7B" w14:textId="77777777" w:rsidR="00FB49C7" w:rsidRDefault="00FB49C7" w:rsidP="00FB49C7">
                            <w:pPr>
                              <w:pStyle w:val="BodyText"/>
                              <w:spacing w:after="0" w:line="240" w:lineRule="auto"/>
                            </w:pPr>
                            <w:r>
                              <w:t>19</w:t>
                            </w:r>
                            <w:r w:rsidRPr="00983A5A">
                              <w:rPr>
                                <w:vertAlign w:val="superscript"/>
                              </w:rPr>
                              <w:t>th</w:t>
                            </w:r>
                            <w:r>
                              <w:t xml:space="preserve">          Report Cards go Home</w:t>
                            </w:r>
                          </w:p>
                          <w:p w14:paraId="4E36C8B8" w14:textId="77777777" w:rsidR="00FB49C7" w:rsidRDefault="00FB49C7" w:rsidP="00FB49C7">
                            <w:pPr>
                              <w:pStyle w:val="BodyText"/>
                              <w:spacing w:after="0" w:line="240" w:lineRule="auto"/>
                            </w:pPr>
                            <w:r>
                              <w:t>24</w:t>
                            </w:r>
                            <w:r w:rsidRPr="009D0A3A">
                              <w:rPr>
                                <w:vertAlign w:val="superscript"/>
                              </w:rPr>
                              <w:t>th</w:t>
                            </w:r>
                            <w:r>
                              <w:t xml:space="preserve">          SAC mtg</w:t>
                            </w:r>
                          </w:p>
                          <w:p w14:paraId="26BF11FD" w14:textId="77777777" w:rsidR="00FB49C7" w:rsidRDefault="00FB49C7" w:rsidP="00FB49C7">
                            <w:pPr>
                              <w:pStyle w:val="BodyText"/>
                              <w:spacing w:line="240" w:lineRule="auto"/>
                            </w:pPr>
                            <w:r>
                              <w:t>31</w:t>
                            </w:r>
                            <w:r w:rsidRPr="004572C4">
                              <w:rPr>
                                <w:vertAlign w:val="superscript"/>
                              </w:rPr>
                              <w:t>st</w:t>
                            </w:r>
                            <w:r>
                              <w:t xml:space="preserve">          GTES STEM Fair</w:t>
                            </w:r>
                          </w:p>
                          <w:p w14:paraId="58863FC1" w14:textId="40A51C8F" w:rsidR="00D3142B" w:rsidRPr="00B047B0" w:rsidRDefault="00D3142B" w:rsidP="00AA2D65">
                            <w:pPr>
                              <w:pStyle w:val="BodyText"/>
                              <w:spacing w:line="240" w:lineRule="auto"/>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8370D" id="Text Box 18" o:spid="_x0000_s1029" type="#_x0000_t202" style="position:absolute;margin-left:391pt;margin-top:621.2pt;width:3in;height:161.2pt;z-index:251658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" mv:complextextbox="1" filled="f" stroked="f">
                <v:textbox inset=",0,,0">
                  <w:txbxContent>
                    <w:p w14:paraId="19455EF6" w14:textId="77777777" w:rsidR="00FB49C7" w:rsidRDefault="00FB49C7" w:rsidP="00FB49C7">
                      <w:pPr>
                        <w:pStyle w:val="BodyText"/>
                        <w:spacing w:after="0" w:line="240" w:lineRule="auto"/>
                      </w:pPr>
                      <w:r>
                        <w:t>8</w:t>
                      </w:r>
                      <w:r w:rsidRPr="00C17303">
                        <w:rPr>
                          <w:vertAlign w:val="superscript"/>
                        </w:rPr>
                        <w:t>th</w:t>
                      </w:r>
                      <w:r>
                        <w:t xml:space="preserve"> </w:t>
                      </w:r>
                      <w:r>
                        <w:tab/>
                        <w:t xml:space="preserve">    Teacher Planning Day </w:t>
                      </w:r>
                    </w:p>
                    <w:p w14:paraId="1558CD79" w14:textId="77777777" w:rsidR="00FB49C7" w:rsidRDefault="00FB49C7" w:rsidP="00FB49C7">
                      <w:pPr>
                        <w:pStyle w:val="BodyText"/>
                        <w:spacing w:after="0" w:line="240" w:lineRule="auto"/>
                      </w:pPr>
                      <w:r>
                        <w:t>9</w:t>
                      </w:r>
                      <w:r w:rsidRPr="00C17303">
                        <w:rPr>
                          <w:vertAlign w:val="superscript"/>
                        </w:rPr>
                        <w:t>th</w:t>
                      </w:r>
                      <w:r>
                        <w:t xml:space="preserve">            Students Return</w:t>
                      </w:r>
                    </w:p>
                    <w:p w14:paraId="0ACF6716" w14:textId="77777777" w:rsidR="00FB49C7" w:rsidRDefault="00FB49C7" w:rsidP="00FB49C7">
                      <w:pPr>
                        <w:pStyle w:val="BodyText"/>
                        <w:spacing w:after="0" w:line="240" w:lineRule="auto"/>
                      </w:pPr>
                      <w:r>
                        <w:t>15</w:t>
                      </w:r>
                      <w:r w:rsidRPr="00064E16">
                        <w:rPr>
                          <w:vertAlign w:val="superscript"/>
                        </w:rPr>
                        <w:t>th</w:t>
                      </w:r>
                      <w:r>
                        <w:t xml:space="preserve">          M. L. King Day – No School</w:t>
                      </w:r>
                    </w:p>
                    <w:p w14:paraId="51B27F72" w14:textId="77777777" w:rsidR="00FB49C7" w:rsidRDefault="00FB49C7" w:rsidP="00FB49C7">
                      <w:pPr>
                        <w:pStyle w:val="BodyText"/>
                        <w:spacing w:after="0" w:line="240" w:lineRule="auto"/>
                      </w:pPr>
                      <w:r>
                        <w:t>17</w:t>
                      </w:r>
                      <w:r w:rsidRPr="009D0A3A">
                        <w:rPr>
                          <w:vertAlign w:val="superscript"/>
                        </w:rPr>
                        <w:t>th</w:t>
                      </w:r>
                      <w:r>
                        <w:t>/19</w:t>
                      </w:r>
                      <w:r w:rsidRPr="004572C4">
                        <w:rPr>
                          <w:vertAlign w:val="superscript"/>
                        </w:rPr>
                        <w:t>th</w:t>
                      </w:r>
                      <w:r>
                        <w:t xml:space="preserve">  STAR Celebrations</w:t>
                      </w:r>
                    </w:p>
                    <w:p w14:paraId="47D02B0E" w14:textId="77777777" w:rsidR="00FB49C7" w:rsidRDefault="00FB49C7" w:rsidP="00FB49C7">
                      <w:pPr>
                        <w:pStyle w:val="BodyText"/>
                        <w:spacing w:after="0" w:line="240" w:lineRule="auto"/>
                      </w:pPr>
                      <w:r>
                        <w:t>18</w:t>
                      </w:r>
                      <w:r w:rsidRPr="009D0A3A">
                        <w:rPr>
                          <w:vertAlign w:val="superscript"/>
                        </w:rPr>
                        <w:t>th</w:t>
                      </w:r>
                      <w:r>
                        <w:t xml:space="preserve">          STAR Diner – Wtg discussed</w:t>
                      </w:r>
                    </w:p>
                    <w:p w14:paraId="18108E7B" w14:textId="77777777" w:rsidR="00FB49C7" w:rsidRDefault="00FB49C7" w:rsidP="00FB49C7">
                      <w:pPr>
                        <w:pStyle w:val="BodyText"/>
                        <w:spacing w:after="0" w:line="240" w:lineRule="auto"/>
                      </w:pPr>
                      <w:r>
                        <w:t>19</w:t>
                      </w:r>
                      <w:r w:rsidRPr="00983A5A">
                        <w:rPr>
                          <w:vertAlign w:val="superscript"/>
                        </w:rPr>
                        <w:t>th</w:t>
                      </w:r>
                      <w:r>
                        <w:t xml:space="preserve">          Report Cards go Home</w:t>
                      </w:r>
                    </w:p>
                    <w:p w14:paraId="4E36C8B8" w14:textId="77777777" w:rsidR="00FB49C7" w:rsidRDefault="00FB49C7" w:rsidP="00FB49C7">
                      <w:pPr>
                        <w:pStyle w:val="BodyText"/>
                        <w:spacing w:after="0" w:line="240" w:lineRule="auto"/>
                      </w:pPr>
                      <w:r>
                        <w:t>24</w:t>
                      </w:r>
                      <w:r w:rsidRPr="009D0A3A">
                        <w:rPr>
                          <w:vertAlign w:val="superscript"/>
                        </w:rPr>
                        <w:t>th</w:t>
                      </w:r>
                      <w:r>
                        <w:t xml:space="preserve">          SAC mtg</w:t>
                      </w:r>
                    </w:p>
                    <w:p w14:paraId="26BF11FD" w14:textId="77777777" w:rsidR="00FB49C7" w:rsidRDefault="00FB49C7" w:rsidP="00FB49C7">
                      <w:pPr>
                        <w:pStyle w:val="BodyText"/>
                        <w:spacing w:line="240" w:lineRule="auto"/>
                      </w:pPr>
                      <w:r>
                        <w:t>31</w:t>
                      </w:r>
                      <w:r w:rsidRPr="004572C4">
                        <w:rPr>
                          <w:vertAlign w:val="superscript"/>
                        </w:rPr>
                        <w:t>st</w:t>
                      </w:r>
                      <w:r>
                        <w:t xml:space="preserve">          GTES STEM Fair</w:t>
                      </w:r>
                    </w:p>
                    <w:p w14:paraId="58863FC1" w14:textId="40A51C8F" w:rsidR="00D3142B" w:rsidRPr="00B047B0" w:rsidRDefault="00D3142B" w:rsidP="00AA2D65">
                      <w:pPr>
                        <w:pStyle w:val="BodyText"/>
                        <w:spacing w:line="240" w:lineRule="auto"/>
                      </w:pPr>
                    </w:p>
                  </w:txbxContent>
                </v:textbox>
                <w10:wrap type="tight" anchorx="page" anchory="page"/>
              </v:shape>
            </w:pict>
          </mc:Fallback>
        </mc:AlternateContent>
      </w:r>
      <w:r w:rsidR="00FB49C7">
        <w:rPr>
          <w:noProof/>
        </w:rPr>
        <mc:AlternateContent>
          <mc:Choice Requires="wps">
            <w:drawing>
              <wp:anchor distT="0" distB="0" distL="114300" distR="114300" simplePos="0" relativeHeight="251657338" behindDoc="0" locked="0" layoutInCell="1" allowOverlap="1" wp14:anchorId="384E011A" wp14:editId="6A03FEF5">
                <wp:simplePos x="0" y="0"/>
                <wp:positionH relativeFrom="page">
                  <wp:posOffset>368300</wp:posOffset>
                </wp:positionH>
                <wp:positionV relativeFrom="page">
                  <wp:posOffset>3317240</wp:posOffset>
                </wp:positionV>
                <wp:extent cx="2345055" cy="6169660"/>
                <wp:effectExtent l="0" t="0" r="0" b="2540"/>
                <wp:wrapTight wrapText="bothSides">
                  <wp:wrapPolygon edited="0">
                    <wp:start x="0" y="0"/>
                    <wp:lineTo x="0" y="21520"/>
                    <wp:lineTo x="21290" y="21520"/>
                    <wp:lineTo x="21290" y="0"/>
                    <wp:lineTo x="0" y="0"/>
                  </wp:wrapPolygon>
                </wp:wrapTight>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6169660"/>
                        </a:xfrm>
                        <a:prstGeom prst="rect">
                          <a:avLst/>
                        </a:prstGeom>
                        <a:gradFill flip="none" rotWithShape="1">
                          <a:gsLst>
                            <a:gs pos="0">
                              <a:schemeClr val="bg2">
                                <a:tint val="66000"/>
                                <a:satMod val="160000"/>
                              </a:schemeClr>
                            </a:gs>
                            <a:gs pos="50000">
                              <a:schemeClr val="bg2">
                                <a:tint val="44500"/>
                                <a:satMod val="160000"/>
                              </a:schemeClr>
                            </a:gs>
                            <a:gs pos="100000">
                              <a:schemeClr val="bg2">
                                <a:tint val="23500"/>
                                <a:satMod val="160000"/>
                              </a:schemeClr>
                            </a:gs>
                          </a:gsLst>
                          <a:lin ang="2700000" scaled="1"/>
                          <a:tileRect/>
                        </a:gra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696418"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The safety of each student and staff member is a top priority each day.  Everyone coming on to the campus MUST help us by making sure they follow ALL of our procedures.  This includes:</w:t>
                            </w:r>
                          </w:p>
                          <w:p w14:paraId="0E31C8A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*Remain in your vehicle in the</w:t>
                            </w:r>
                          </w:p>
                          <w:p w14:paraId="26EBAA00"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car loop – car tag in dash</w:t>
                            </w:r>
                          </w:p>
                          <w:p w14:paraId="39E59B17"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*Following the flow of traffic  </w:t>
                            </w:r>
                          </w:p>
                          <w:p w14:paraId="387B9A12"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NO coming in the outgoing lane</w:t>
                            </w:r>
                          </w:p>
                          <w:p w14:paraId="78D280C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Walk up and Grabbing</w:t>
                            </w:r>
                          </w:p>
                          <w:p w14:paraId="3EA31CC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students</w:t>
                            </w:r>
                          </w:p>
                          <w:p w14:paraId="1293A0B0" w14:textId="77777777" w:rsidR="00FB49C7" w:rsidRPr="00BF30DC" w:rsidRDefault="00FB49C7" w:rsidP="00FB49C7">
                            <w:pPr>
                              <w:jc w:val="both"/>
                              <w:rPr>
                                <w:rFonts w:ascii="Times New Roman" w:eastAsia="Times New Roman" w:hAnsi="Times New Roman" w:cs="Times New Roman"/>
                                <w:b/>
                              </w:rPr>
                            </w:pPr>
                            <w:r>
                              <w:rPr>
                                <w:rFonts w:ascii="Times New Roman" w:eastAsia="Times New Roman" w:hAnsi="Times New Roman" w:cs="Times New Roman"/>
                              </w:rPr>
                              <w:t>*</w:t>
                            </w:r>
                            <w:r w:rsidRPr="00BF30DC">
                              <w:rPr>
                                <w:rFonts w:ascii="Times New Roman" w:eastAsia="Times New Roman" w:hAnsi="Times New Roman" w:cs="Times New Roman"/>
                                <w:b/>
                              </w:rPr>
                              <w:t xml:space="preserve">PreK using lane 2 and lane 3 </w:t>
                            </w:r>
                          </w:p>
                          <w:p w14:paraId="448841B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cutting others off or holding</w:t>
                            </w:r>
                          </w:p>
                          <w:p w14:paraId="3A4E427B"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up the main lines</w:t>
                            </w:r>
                          </w:p>
                          <w:p w14:paraId="67592E37"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tag – must show ID in office</w:t>
                            </w:r>
                          </w:p>
                          <w:p w14:paraId="634EE36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Cell Phone use in car loop</w:t>
                            </w:r>
                          </w:p>
                          <w:p w14:paraId="64769DB7" w14:textId="77777777" w:rsidR="00FB49C7" w:rsidRDefault="00FB49C7" w:rsidP="00FB49C7">
                            <w:pPr>
                              <w:jc w:val="both"/>
                              <w:rPr>
                                <w:rFonts w:ascii="Times New Roman" w:eastAsia="Times New Roman" w:hAnsi="Times New Roman" w:cs="Times New Roman"/>
                              </w:rPr>
                            </w:pPr>
                          </w:p>
                          <w:p w14:paraId="358D5145"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*Meeting Walkers at the Key</w:t>
                            </w:r>
                          </w:p>
                          <w:p w14:paraId="09738B1A"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Vista walker gate</w:t>
                            </w:r>
                          </w:p>
                          <w:p w14:paraId="30AC1F6A" w14:textId="77777777" w:rsidR="00FB49C7" w:rsidRDefault="00FB49C7" w:rsidP="00FB49C7">
                            <w:pPr>
                              <w:jc w:val="both"/>
                              <w:rPr>
                                <w:rFonts w:ascii="Times New Roman" w:eastAsia="Times New Roman" w:hAnsi="Times New Roman" w:cs="Times New Roman"/>
                              </w:rPr>
                            </w:pPr>
                          </w:p>
                          <w:p w14:paraId="563DFD7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w:t>
                            </w:r>
                            <w:r w:rsidRPr="00C17303">
                              <w:rPr>
                                <w:rFonts w:ascii="Times New Roman" w:eastAsia="Times New Roman" w:hAnsi="Times New Roman" w:cs="Times New Roman"/>
                                <w:b/>
                              </w:rPr>
                              <w:t>Please adhere to the arrival and dismissal times below:</w:t>
                            </w:r>
                          </w:p>
                          <w:p w14:paraId="2331EE3D" w14:textId="77777777" w:rsidR="00FB49C7" w:rsidRDefault="00FB49C7" w:rsidP="00FB49C7">
                            <w:pPr>
                              <w:jc w:val="both"/>
                              <w:rPr>
                                <w:rFonts w:ascii="Times New Roman" w:eastAsia="Times New Roman" w:hAnsi="Times New Roman" w:cs="Times New Roman"/>
                              </w:rPr>
                            </w:pPr>
                          </w:p>
                          <w:p w14:paraId="4D8D677C" w14:textId="77777777" w:rsidR="00FB49C7" w:rsidRDefault="00FB49C7" w:rsidP="00FB49C7">
                            <w:pPr>
                              <w:jc w:val="both"/>
                              <w:rPr>
                                <w:rFonts w:ascii="Times New Roman" w:eastAsia="Times New Roman" w:hAnsi="Times New Roman" w:cs="Times New Roman"/>
                                <w:b/>
                              </w:rPr>
                            </w:pPr>
                            <w:r>
                              <w:rPr>
                                <w:rFonts w:ascii="Times New Roman" w:eastAsia="Times New Roman" w:hAnsi="Times New Roman" w:cs="Times New Roman"/>
                                <w:b/>
                              </w:rPr>
                              <w:t>Important</w:t>
                            </w:r>
                            <w:r w:rsidRPr="006E52CB">
                              <w:rPr>
                                <w:rFonts w:ascii="Times New Roman" w:eastAsia="Times New Roman" w:hAnsi="Times New Roman" w:cs="Times New Roman"/>
                                <w:b/>
                              </w:rPr>
                              <w:t xml:space="preserve"> Times</w:t>
                            </w:r>
                          </w:p>
                          <w:p w14:paraId="44C7EB45" w14:textId="77777777" w:rsidR="00FB49C7" w:rsidRPr="00907B53" w:rsidRDefault="00FB49C7" w:rsidP="00FB49C7">
                            <w:pPr>
                              <w:jc w:val="both"/>
                              <w:rPr>
                                <w:rFonts w:ascii="Times New Roman" w:eastAsia="Times New Roman" w:hAnsi="Times New Roman" w:cs="Times New Roman"/>
                                <w:b/>
                              </w:rPr>
                            </w:pPr>
                          </w:p>
                          <w:p w14:paraId="44998D22" w14:textId="77777777" w:rsidR="00FB49C7" w:rsidRPr="00B04436" w:rsidRDefault="00FB49C7" w:rsidP="00FB49C7">
                            <w:pPr>
                              <w:pStyle w:val="BodyText2"/>
                              <w:spacing w:after="120"/>
                              <w:jc w:val="both"/>
                              <w:rPr>
                                <w:sz w:val="22"/>
                                <w:szCs w:val="22"/>
                              </w:rPr>
                            </w:pPr>
                            <w:r w:rsidRPr="00B04436">
                              <w:rPr>
                                <w:sz w:val="22"/>
                                <w:szCs w:val="22"/>
                              </w:rPr>
                              <w:t>Students come on campus: 9:15</w:t>
                            </w:r>
                          </w:p>
                          <w:p w14:paraId="51C82DBD" w14:textId="77777777" w:rsidR="00FB49C7" w:rsidRPr="00B04436" w:rsidRDefault="00FB49C7" w:rsidP="00FB49C7">
                            <w:pPr>
                              <w:pStyle w:val="BodyText2"/>
                              <w:spacing w:after="120"/>
                              <w:jc w:val="both"/>
                              <w:rPr>
                                <w:sz w:val="22"/>
                                <w:szCs w:val="22"/>
                              </w:rPr>
                            </w:pPr>
                            <w:r>
                              <w:rPr>
                                <w:sz w:val="22"/>
                                <w:szCs w:val="22"/>
                              </w:rPr>
                              <w:t>Student Released for Breakfast: 9:27</w:t>
                            </w:r>
                          </w:p>
                          <w:p w14:paraId="078F8414" w14:textId="77777777" w:rsidR="00FB49C7" w:rsidRPr="00B04436" w:rsidRDefault="00FB49C7" w:rsidP="00FB49C7">
                            <w:pPr>
                              <w:pStyle w:val="BodyText2"/>
                              <w:spacing w:after="120"/>
                              <w:jc w:val="both"/>
                              <w:rPr>
                                <w:sz w:val="22"/>
                                <w:szCs w:val="22"/>
                              </w:rPr>
                            </w:pPr>
                            <w:r w:rsidRPr="00B04436">
                              <w:rPr>
                                <w:sz w:val="22"/>
                                <w:szCs w:val="22"/>
                              </w:rPr>
                              <w:t>Class</w:t>
                            </w:r>
                            <w:r>
                              <w:rPr>
                                <w:sz w:val="22"/>
                                <w:szCs w:val="22"/>
                              </w:rPr>
                              <w:t xml:space="preserve"> Doors Open: 9:30</w:t>
                            </w:r>
                          </w:p>
                          <w:p w14:paraId="27CAB3A1" w14:textId="77777777" w:rsidR="00FB49C7" w:rsidRDefault="00FB49C7" w:rsidP="00FB49C7">
                            <w:pPr>
                              <w:pStyle w:val="BodyText2"/>
                              <w:spacing w:after="120"/>
                              <w:jc w:val="both"/>
                              <w:rPr>
                                <w:sz w:val="22"/>
                                <w:szCs w:val="22"/>
                              </w:rPr>
                            </w:pPr>
                            <w:r w:rsidRPr="00B04436">
                              <w:rPr>
                                <w:sz w:val="22"/>
                                <w:szCs w:val="22"/>
                              </w:rPr>
                              <w:t>Students are Tardy: 9:45</w:t>
                            </w:r>
                            <w:r>
                              <w:rPr>
                                <w:sz w:val="22"/>
                                <w:szCs w:val="22"/>
                              </w:rPr>
                              <w:t xml:space="preserve"> </w:t>
                            </w:r>
                          </w:p>
                          <w:p w14:paraId="265A0274" w14:textId="77777777" w:rsidR="00FB49C7" w:rsidRPr="00B04436" w:rsidRDefault="00FB49C7" w:rsidP="00FB49C7">
                            <w:pPr>
                              <w:pStyle w:val="BodyText2"/>
                              <w:spacing w:after="120"/>
                              <w:jc w:val="both"/>
                              <w:rPr>
                                <w:sz w:val="22"/>
                                <w:szCs w:val="22"/>
                              </w:rPr>
                            </w:pPr>
                            <w:r>
                              <w:rPr>
                                <w:sz w:val="22"/>
                                <w:szCs w:val="22"/>
                              </w:rPr>
                              <w:t>LESSONS BEGIN: 9:45</w:t>
                            </w:r>
                          </w:p>
                          <w:p w14:paraId="661CE33F" w14:textId="77777777" w:rsidR="00FB49C7" w:rsidRPr="00B04436" w:rsidRDefault="00FB49C7" w:rsidP="00FB49C7">
                            <w:pPr>
                              <w:pStyle w:val="BodyText2"/>
                              <w:spacing w:after="120"/>
                              <w:jc w:val="both"/>
                              <w:rPr>
                                <w:sz w:val="22"/>
                                <w:szCs w:val="22"/>
                              </w:rPr>
                            </w:pPr>
                            <w:r w:rsidRPr="00B04436">
                              <w:rPr>
                                <w:sz w:val="22"/>
                                <w:szCs w:val="22"/>
                              </w:rPr>
                              <w:t>Transportation Changes Stop: 3:15</w:t>
                            </w:r>
                          </w:p>
                          <w:p w14:paraId="7D46D02F" w14:textId="77777777" w:rsidR="00FB49C7" w:rsidRDefault="00FB49C7" w:rsidP="00FB49C7">
                            <w:pPr>
                              <w:pStyle w:val="BodyText2"/>
                              <w:spacing w:after="120"/>
                              <w:jc w:val="both"/>
                              <w:rPr>
                                <w:sz w:val="22"/>
                                <w:szCs w:val="22"/>
                              </w:rPr>
                            </w:pPr>
                            <w:r w:rsidRPr="00B04436">
                              <w:rPr>
                                <w:sz w:val="22"/>
                                <w:szCs w:val="22"/>
                              </w:rPr>
                              <w:t>Student Dismissal Begins: 3:40</w:t>
                            </w:r>
                          </w:p>
                          <w:p w14:paraId="20AD9549" w14:textId="77777777" w:rsidR="00FB49C7" w:rsidRDefault="00FB49C7" w:rsidP="00FB49C7">
                            <w:pPr>
                              <w:pStyle w:val="BodyText2"/>
                              <w:spacing w:after="120"/>
                              <w:jc w:val="both"/>
                              <w:rPr>
                                <w:sz w:val="22"/>
                                <w:szCs w:val="22"/>
                              </w:rPr>
                            </w:pPr>
                            <w:r>
                              <w:rPr>
                                <w:sz w:val="22"/>
                                <w:szCs w:val="22"/>
                              </w:rPr>
                              <w:t>Staff Dismissed: 4:10</w:t>
                            </w:r>
                          </w:p>
                          <w:p w14:paraId="3E44CEE3" w14:textId="77777777" w:rsidR="00FB49C7" w:rsidRDefault="00FB49C7" w:rsidP="00FB49C7">
                            <w:pPr>
                              <w:pStyle w:val="BodyText2"/>
                              <w:spacing w:after="120"/>
                              <w:jc w:val="both"/>
                              <w:rPr>
                                <w:sz w:val="22"/>
                                <w:szCs w:val="22"/>
                              </w:rPr>
                            </w:pPr>
                          </w:p>
                          <w:p w14:paraId="490C97D4" w14:textId="77777777" w:rsidR="001F67D8" w:rsidRDefault="001F67D8" w:rsidP="00F53DB7">
                            <w:pPr>
                              <w:pStyle w:val="BodyText2"/>
                              <w:spacing w:after="120"/>
                              <w:jc w:val="both"/>
                            </w:pPr>
                          </w:p>
                          <w:p w14:paraId="03296F4B" w14:textId="77777777" w:rsidR="001F67D8" w:rsidRDefault="001F67D8" w:rsidP="00F53DB7">
                            <w:pPr>
                              <w:pStyle w:val="BodyText2"/>
                              <w:jc w:val="both"/>
                            </w:pPr>
                          </w:p>
                          <w:p w14:paraId="679F4A77" w14:textId="77777777" w:rsidR="001F67D8" w:rsidRDefault="001F67D8" w:rsidP="00F53DB7">
                            <w:pPr>
                              <w:pStyle w:val="BodyText2"/>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011A" id="Text Box 192" o:spid="_x0000_s1030" type="#_x0000_t202" style="position:absolute;margin-left:29pt;margin-top:261.2pt;width:184.65pt;height:485.8pt;z-index:251657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" mv:complextextbox="1" fillcolor="#caebef [2142]" stroked="f">
                <v:fill color2="#ecf8f9 [766]" rotate="t" angle="-135" colors="0 #c5f3fa;.5 #daf7fb;1 #ecfbfd" focus="100%" type="gradient"/>
                <v:textbox inset=",0,,0">
                  <w:txbxContent>
                    <w:p w14:paraId="48696418"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The safety of each student and staff member is a top priority each day.  Everyone coming on to the campus MUST help us by making sure they follow ALL of our procedures.  This includes:</w:t>
                      </w:r>
                    </w:p>
                    <w:p w14:paraId="0E31C8A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*Remain in your vehicle in the</w:t>
                      </w:r>
                    </w:p>
                    <w:p w14:paraId="26EBAA00"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car loop – car tag in dash</w:t>
                      </w:r>
                    </w:p>
                    <w:p w14:paraId="39E59B17"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*Following the flow of traffic  </w:t>
                      </w:r>
                    </w:p>
                    <w:p w14:paraId="387B9A12"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NO coming in the outgoing lane</w:t>
                      </w:r>
                    </w:p>
                    <w:p w14:paraId="78D280C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Walk up and Grabbing</w:t>
                      </w:r>
                    </w:p>
                    <w:p w14:paraId="3EA31CC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students</w:t>
                      </w:r>
                    </w:p>
                    <w:p w14:paraId="1293A0B0" w14:textId="77777777" w:rsidR="00FB49C7" w:rsidRPr="00BF30DC" w:rsidRDefault="00FB49C7" w:rsidP="00FB49C7">
                      <w:pPr>
                        <w:jc w:val="both"/>
                        <w:rPr>
                          <w:rFonts w:ascii="Times New Roman" w:eastAsia="Times New Roman" w:hAnsi="Times New Roman" w:cs="Times New Roman"/>
                          <w:b/>
                        </w:rPr>
                      </w:pPr>
                      <w:r>
                        <w:rPr>
                          <w:rFonts w:ascii="Times New Roman" w:eastAsia="Times New Roman" w:hAnsi="Times New Roman" w:cs="Times New Roman"/>
                        </w:rPr>
                        <w:t>*</w:t>
                      </w:r>
                      <w:proofErr w:type="spellStart"/>
                      <w:r w:rsidRPr="00BF30DC">
                        <w:rPr>
                          <w:rFonts w:ascii="Times New Roman" w:eastAsia="Times New Roman" w:hAnsi="Times New Roman" w:cs="Times New Roman"/>
                          <w:b/>
                        </w:rPr>
                        <w:t>PreK</w:t>
                      </w:r>
                      <w:proofErr w:type="spellEnd"/>
                      <w:r w:rsidRPr="00BF30DC">
                        <w:rPr>
                          <w:rFonts w:ascii="Times New Roman" w:eastAsia="Times New Roman" w:hAnsi="Times New Roman" w:cs="Times New Roman"/>
                          <w:b/>
                        </w:rPr>
                        <w:t xml:space="preserve"> using lane 2 and lane 3 </w:t>
                      </w:r>
                    </w:p>
                    <w:p w14:paraId="448841B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cutting others off or holding</w:t>
                      </w:r>
                    </w:p>
                    <w:p w14:paraId="3A4E427B"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up the main lines</w:t>
                      </w:r>
                    </w:p>
                    <w:p w14:paraId="67592E37"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tag – must show ID in office</w:t>
                      </w:r>
                    </w:p>
                    <w:p w14:paraId="634EE366"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*No Cell Phone use in car loop</w:t>
                      </w:r>
                    </w:p>
                    <w:p w14:paraId="64769DB7" w14:textId="77777777" w:rsidR="00FB49C7" w:rsidRDefault="00FB49C7" w:rsidP="00FB49C7">
                      <w:pPr>
                        <w:jc w:val="both"/>
                        <w:rPr>
                          <w:rFonts w:ascii="Times New Roman" w:eastAsia="Times New Roman" w:hAnsi="Times New Roman" w:cs="Times New Roman"/>
                        </w:rPr>
                      </w:pPr>
                    </w:p>
                    <w:p w14:paraId="358D5145"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*Meeting Walkers at the Key</w:t>
                      </w:r>
                    </w:p>
                    <w:p w14:paraId="09738B1A"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 xml:space="preserve">  Vista walker gate</w:t>
                      </w:r>
                    </w:p>
                    <w:p w14:paraId="30AC1F6A" w14:textId="77777777" w:rsidR="00FB49C7" w:rsidRDefault="00FB49C7" w:rsidP="00FB49C7">
                      <w:pPr>
                        <w:jc w:val="both"/>
                        <w:rPr>
                          <w:rFonts w:ascii="Times New Roman" w:eastAsia="Times New Roman" w:hAnsi="Times New Roman" w:cs="Times New Roman"/>
                        </w:rPr>
                      </w:pPr>
                    </w:p>
                    <w:p w14:paraId="563DFD79" w14:textId="77777777" w:rsidR="00FB49C7" w:rsidRDefault="00FB49C7" w:rsidP="00FB49C7">
                      <w:pPr>
                        <w:jc w:val="both"/>
                        <w:rPr>
                          <w:rFonts w:ascii="Times New Roman" w:eastAsia="Times New Roman" w:hAnsi="Times New Roman" w:cs="Times New Roman"/>
                        </w:rPr>
                      </w:pPr>
                      <w:r>
                        <w:rPr>
                          <w:rFonts w:ascii="Times New Roman" w:eastAsia="Times New Roman" w:hAnsi="Times New Roman" w:cs="Times New Roman"/>
                        </w:rPr>
                        <w:t>*</w:t>
                      </w:r>
                      <w:r w:rsidRPr="00C17303">
                        <w:rPr>
                          <w:rFonts w:ascii="Times New Roman" w:eastAsia="Times New Roman" w:hAnsi="Times New Roman" w:cs="Times New Roman"/>
                          <w:b/>
                        </w:rPr>
                        <w:t>Please adhere to the arrival and dismissal times below:</w:t>
                      </w:r>
                    </w:p>
                    <w:p w14:paraId="2331EE3D" w14:textId="77777777" w:rsidR="00FB49C7" w:rsidRDefault="00FB49C7" w:rsidP="00FB49C7">
                      <w:pPr>
                        <w:jc w:val="both"/>
                        <w:rPr>
                          <w:rFonts w:ascii="Times New Roman" w:eastAsia="Times New Roman" w:hAnsi="Times New Roman" w:cs="Times New Roman"/>
                        </w:rPr>
                      </w:pPr>
                    </w:p>
                    <w:p w14:paraId="4D8D677C" w14:textId="77777777" w:rsidR="00FB49C7" w:rsidRDefault="00FB49C7" w:rsidP="00FB49C7">
                      <w:pPr>
                        <w:jc w:val="both"/>
                        <w:rPr>
                          <w:rFonts w:ascii="Times New Roman" w:eastAsia="Times New Roman" w:hAnsi="Times New Roman" w:cs="Times New Roman"/>
                          <w:b/>
                        </w:rPr>
                      </w:pPr>
                      <w:r>
                        <w:rPr>
                          <w:rFonts w:ascii="Times New Roman" w:eastAsia="Times New Roman" w:hAnsi="Times New Roman" w:cs="Times New Roman"/>
                          <w:b/>
                        </w:rPr>
                        <w:t>Important</w:t>
                      </w:r>
                      <w:r w:rsidRPr="006E52CB">
                        <w:rPr>
                          <w:rFonts w:ascii="Times New Roman" w:eastAsia="Times New Roman" w:hAnsi="Times New Roman" w:cs="Times New Roman"/>
                          <w:b/>
                        </w:rPr>
                        <w:t xml:space="preserve"> Times</w:t>
                      </w:r>
                    </w:p>
                    <w:p w14:paraId="44C7EB45" w14:textId="77777777" w:rsidR="00FB49C7" w:rsidRPr="00907B53" w:rsidRDefault="00FB49C7" w:rsidP="00FB49C7">
                      <w:pPr>
                        <w:jc w:val="both"/>
                        <w:rPr>
                          <w:rFonts w:ascii="Times New Roman" w:eastAsia="Times New Roman" w:hAnsi="Times New Roman" w:cs="Times New Roman"/>
                          <w:b/>
                        </w:rPr>
                      </w:pPr>
                    </w:p>
                    <w:p w14:paraId="44998D22" w14:textId="77777777" w:rsidR="00FB49C7" w:rsidRPr="00B04436" w:rsidRDefault="00FB49C7" w:rsidP="00FB49C7">
                      <w:pPr>
                        <w:pStyle w:val="BodyText2"/>
                        <w:spacing w:after="120"/>
                        <w:jc w:val="both"/>
                        <w:rPr>
                          <w:sz w:val="22"/>
                          <w:szCs w:val="22"/>
                        </w:rPr>
                      </w:pPr>
                      <w:r w:rsidRPr="00B04436">
                        <w:rPr>
                          <w:sz w:val="22"/>
                          <w:szCs w:val="22"/>
                        </w:rPr>
                        <w:t>Students come on campus: 9:15</w:t>
                      </w:r>
                    </w:p>
                    <w:p w14:paraId="51C82DBD" w14:textId="77777777" w:rsidR="00FB49C7" w:rsidRPr="00B04436" w:rsidRDefault="00FB49C7" w:rsidP="00FB49C7">
                      <w:pPr>
                        <w:pStyle w:val="BodyText2"/>
                        <w:spacing w:after="120"/>
                        <w:jc w:val="both"/>
                        <w:rPr>
                          <w:sz w:val="22"/>
                          <w:szCs w:val="22"/>
                        </w:rPr>
                      </w:pPr>
                      <w:r>
                        <w:rPr>
                          <w:sz w:val="22"/>
                          <w:szCs w:val="22"/>
                        </w:rPr>
                        <w:t>Student Released for Breakfast: 9:27</w:t>
                      </w:r>
                    </w:p>
                    <w:p w14:paraId="078F8414" w14:textId="77777777" w:rsidR="00FB49C7" w:rsidRPr="00B04436" w:rsidRDefault="00FB49C7" w:rsidP="00FB49C7">
                      <w:pPr>
                        <w:pStyle w:val="BodyText2"/>
                        <w:spacing w:after="120"/>
                        <w:jc w:val="both"/>
                        <w:rPr>
                          <w:sz w:val="22"/>
                          <w:szCs w:val="22"/>
                        </w:rPr>
                      </w:pPr>
                      <w:r w:rsidRPr="00B04436">
                        <w:rPr>
                          <w:sz w:val="22"/>
                          <w:szCs w:val="22"/>
                        </w:rPr>
                        <w:t>Class</w:t>
                      </w:r>
                      <w:r>
                        <w:rPr>
                          <w:sz w:val="22"/>
                          <w:szCs w:val="22"/>
                        </w:rPr>
                        <w:t xml:space="preserve"> Doors Open: 9:30</w:t>
                      </w:r>
                    </w:p>
                    <w:p w14:paraId="27CAB3A1" w14:textId="77777777" w:rsidR="00FB49C7" w:rsidRDefault="00FB49C7" w:rsidP="00FB49C7">
                      <w:pPr>
                        <w:pStyle w:val="BodyText2"/>
                        <w:spacing w:after="120"/>
                        <w:jc w:val="both"/>
                        <w:rPr>
                          <w:sz w:val="22"/>
                          <w:szCs w:val="22"/>
                        </w:rPr>
                      </w:pPr>
                      <w:r w:rsidRPr="00B04436">
                        <w:rPr>
                          <w:sz w:val="22"/>
                          <w:szCs w:val="22"/>
                        </w:rPr>
                        <w:t>Students are Tardy: 9:45</w:t>
                      </w:r>
                      <w:r>
                        <w:rPr>
                          <w:sz w:val="22"/>
                          <w:szCs w:val="22"/>
                        </w:rPr>
                        <w:t xml:space="preserve"> </w:t>
                      </w:r>
                    </w:p>
                    <w:p w14:paraId="265A0274" w14:textId="77777777" w:rsidR="00FB49C7" w:rsidRPr="00B04436" w:rsidRDefault="00FB49C7" w:rsidP="00FB49C7">
                      <w:pPr>
                        <w:pStyle w:val="BodyText2"/>
                        <w:spacing w:after="120"/>
                        <w:jc w:val="both"/>
                        <w:rPr>
                          <w:sz w:val="22"/>
                          <w:szCs w:val="22"/>
                        </w:rPr>
                      </w:pPr>
                      <w:r>
                        <w:rPr>
                          <w:sz w:val="22"/>
                          <w:szCs w:val="22"/>
                        </w:rPr>
                        <w:t>LESSONS BEGIN: 9:45</w:t>
                      </w:r>
                    </w:p>
                    <w:p w14:paraId="661CE33F" w14:textId="77777777" w:rsidR="00FB49C7" w:rsidRPr="00B04436" w:rsidRDefault="00FB49C7" w:rsidP="00FB49C7">
                      <w:pPr>
                        <w:pStyle w:val="BodyText2"/>
                        <w:spacing w:after="120"/>
                        <w:jc w:val="both"/>
                        <w:rPr>
                          <w:sz w:val="22"/>
                          <w:szCs w:val="22"/>
                        </w:rPr>
                      </w:pPr>
                      <w:r w:rsidRPr="00B04436">
                        <w:rPr>
                          <w:sz w:val="22"/>
                          <w:szCs w:val="22"/>
                        </w:rPr>
                        <w:t>Transportation Changes Stop: 3:15</w:t>
                      </w:r>
                    </w:p>
                    <w:p w14:paraId="7D46D02F" w14:textId="77777777" w:rsidR="00FB49C7" w:rsidRDefault="00FB49C7" w:rsidP="00FB49C7">
                      <w:pPr>
                        <w:pStyle w:val="BodyText2"/>
                        <w:spacing w:after="120"/>
                        <w:jc w:val="both"/>
                        <w:rPr>
                          <w:sz w:val="22"/>
                          <w:szCs w:val="22"/>
                        </w:rPr>
                      </w:pPr>
                      <w:r w:rsidRPr="00B04436">
                        <w:rPr>
                          <w:sz w:val="22"/>
                          <w:szCs w:val="22"/>
                        </w:rPr>
                        <w:t>Student Dismissal Begins: 3:40</w:t>
                      </w:r>
                    </w:p>
                    <w:p w14:paraId="20AD9549" w14:textId="77777777" w:rsidR="00FB49C7" w:rsidRDefault="00FB49C7" w:rsidP="00FB49C7">
                      <w:pPr>
                        <w:pStyle w:val="BodyText2"/>
                        <w:spacing w:after="120"/>
                        <w:jc w:val="both"/>
                        <w:rPr>
                          <w:sz w:val="22"/>
                          <w:szCs w:val="22"/>
                        </w:rPr>
                      </w:pPr>
                      <w:r>
                        <w:rPr>
                          <w:sz w:val="22"/>
                          <w:szCs w:val="22"/>
                        </w:rPr>
                        <w:t>Staff Dismissed: 4:10</w:t>
                      </w:r>
                    </w:p>
                    <w:p w14:paraId="3E44CEE3" w14:textId="77777777" w:rsidR="00FB49C7" w:rsidRDefault="00FB49C7" w:rsidP="00FB49C7">
                      <w:pPr>
                        <w:pStyle w:val="BodyText2"/>
                        <w:spacing w:after="120"/>
                        <w:jc w:val="both"/>
                        <w:rPr>
                          <w:sz w:val="22"/>
                          <w:szCs w:val="22"/>
                        </w:rPr>
                      </w:pPr>
                    </w:p>
                    <w:p w14:paraId="490C97D4" w14:textId="77777777" w:rsidR="001F67D8" w:rsidRDefault="001F67D8" w:rsidP="00F53DB7">
                      <w:pPr>
                        <w:pStyle w:val="BodyText2"/>
                        <w:spacing w:after="120"/>
                        <w:jc w:val="both"/>
                      </w:pPr>
                    </w:p>
                    <w:p w14:paraId="03296F4B" w14:textId="77777777" w:rsidR="001F67D8" w:rsidRDefault="001F67D8" w:rsidP="00F53DB7">
                      <w:pPr>
                        <w:pStyle w:val="BodyText2"/>
                        <w:jc w:val="both"/>
                      </w:pPr>
                    </w:p>
                    <w:p w14:paraId="679F4A77" w14:textId="77777777" w:rsidR="001F67D8" w:rsidRDefault="001F67D8" w:rsidP="00F53DB7">
                      <w:pPr>
                        <w:pStyle w:val="BodyText2"/>
                        <w:jc w:val="both"/>
                      </w:pPr>
                    </w:p>
                  </w:txbxContent>
                </v:textbox>
                <w10:wrap type="tight" anchorx="page" anchory="page"/>
              </v:shape>
            </w:pict>
          </mc:Fallback>
        </mc:AlternateContent>
      </w:r>
      <w:r w:rsidR="00FB49C7">
        <w:rPr>
          <w:noProof/>
        </w:rPr>
        <mc:AlternateContent>
          <mc:Choice Requires="wps">
            <w:drawing>
              <wp:anchor distT="0" distB="0" distL="114300" distR="114300" simplePos="0" relativeHeight="251657337" behindDoc="0" locked="0" layoutInCell="1" allowOverlap="1" wp14:anchorId="70A008DB" wp14:editId="13263902">
                <wp:simplePos x="0" y="0"/>
                <wp:positionH relativeFrom="page">
                  <wp:posOffset>166370</wp:posOffset>
                </wp:positionH>
                <wp:positionV relativeFrom="page">
                  <wp:posOffset>3091180</wp:posOffset>
                </wp:positionV>
                <wp:extent cx="2580005" cy="228600"/>
                <wp:effectExtent l="0" t="0" r="0" b="0"/>
                <wp:wrapTight wrapText="bothSides">
                  <wp:wrapPolygon edited="0">
                    <wp:start x="213" y="0"/>
                    <wp:lineTo x="213" y="19200"/>
                    <wp:lineTo x="21052" y="19200"/>
                    <wp:lineTo x="21052" y="0"/>
                    <wp:lineTo x="213" y="0"/>
                  </wp:wrapPolygon>
                </wp:wrapTight>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2286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95EE83" w14:textId="77777777" w:rsidR="00FB49C7" w:rsidRPr="00FB49C7" w:rsidRDefault="00FB49C7" w:rsidP="00FB49C7">
                            <w:pPr>
                              <w:pStyle w:val="Heading3"/>
                              <w:rPr>
                                <w:b/>
                                <w:color w:val="0C7B8B" w:themeColor="text2" w:themeShade="BF"/>
                                <w:sz w:val="30"/>
                                <w:szCs w:val="30"/>
                              </w:rPr>
                            </w:pPr>
                            <w:r w:rsidRPr="00FB49C7">
                              <w:rPr>
                                <w:b/>
                                <w:color w:val="0C7B8B" w:themeColor="text2" w:themeShade="BF"/>
                                <w:sz w:val="30"/>
                                <w:szCs w:val="30"/>
                              </w:rPr>
                              <w:t>ARRIVAL &amp; DISMISSAL</w:t>
                            </w:r>
                          </w:p>
                          <w:p w14:paraId="0C36BB61" w14:textId="0618B9A0" w:rsidR="001F67D8" w:rsidRPr="00B04436" w:rsidRDefault="001F67D8" w:rsidP="006E52CB">
                            <w:pPr>
                              <w:pStyle w:val="Heading3"/>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08DB" id="Text Box 191" o:spid="_x0000_s1031" type="#_x0000_t202" style="position:absolute;margin-left:13.1pt;margin-top:243.4pt;width:203.15pt;height:18pt;z-index:251657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" filled="f" stroked="f">
                <v:textbox inset=",0,,0">
                  <w:txbxContent>
                    <w:p w14:paraId="7D95EE83" w14:textId="77777777" w:rsidR="00FB49C7" w:rsidRPr="00FB49C7" w:rsidRDefault="00FB49C7" w:rsidP="00FB49C7">
                      <w:pPr>
                        <w:pStyle w:val="Heading3"/>
                        <w:rPr>
                          <w:b/>
                          <w:color w:val="0C7B8B" w:themeColor="text2" w:themeShade="BF"/>
                          <w:sz w:val="30"/>
                          <w:szCs w:val="30"/>
                        </w:rPr>
                      </w:pPr>
                      <w:r w:rsidRPr="00FB49C7">
                        <w:rPr>
                          <w:b/>
                          <w:color w:val="0C7B8B" w:themeColor="text2" w:themeShade="BF"/>
                          <w:sz w:val="30"/>
                          <w:szCs w:val="30"/>
                        </w:rPr>
                        <w:t>ARRIVAL &amp; DISMISSAL</w:t>
                      </w:r>
                    </w:p>
                    <w:p w14:paraId="0C36BB61" w14:textId="0618B9A0" w:rsidR="001F67D8" w:rsidRPr="00B04436" w:rsidRDefault="001F67D8" w:rsidP="006E52CB">
                      <w:pPr>
                        <w:pStyle w:val="Heading3"/>
                        <w:rPr>
                          <w:sz w:val="28"/>
                          <w:szCs w:val="28"/>
                        </w:rPr>
                      </w:pPr>
                    </w:p>
                  </w:txbxContent>
                </v:textbox>
                <w10:wrap type="tight" anchorx="page" anchory="page"/>
              </v:shape>
            </w:pict>
          </mc:Fallback>
        </mc:AlternateContent>
      </w:r>
      <w:r w:rsidR="00973FCD">
        <w:rPr>
          <w:b/>
          <w:noProof/>
          <w:sz w:val="200"/>
          <w:szCs w:val="200"/>
        </w:rPr>
        <w:drawing>
          <wp:anchor distT="0" distB="0" distL="114300" distR="114300" simplePos="0" relativeHeight="251664537" behindDoc="0" locked="0" layoutInCell="1" allowOverlap="1" wp14:anchorId="08AE5889" wp14:editId="3E0F5DBB">
            <wp:simplePos x="0" y="0"/>
            <wp:positionH relativeFrom="page">
              <wp:posOffset>3241448</wp:posOffset>
            </wp:positionH>
            <wp:positionV relativeFrom="page">
              <wp:posOffset>1719782</wp:posOffset>
            </wp:positionV>
            <wp:extent cx="871600" cy="930878"/>
            <wp:effectExtent l="0" t="0" r="0" b="0"/>
            <wp:wrapNone/>
            <wp:docPr id="5" name="Picture 5" descr="Macintosh HD:Users:reginabell:Desktop:Cap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reginabell:Desktop:Cap_07.pn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0295448">
                      <a:off x="0" y="0"/>
                      <a:ext cx="875533" cy="935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CD">
        <w:rPr>
          <w:b/>
          <w:noProof/>
          <w:sz w:val="200"/>
          <w:szCs w:val="200"/>
        </w:rPr>
        <w:drawing>
          <wp:anchor distT="0" distB="0" distL="114300" distR="114300" simplePos="0" relativeHeight="251662489" behindDoc="0" locked="0" layoutInCell="1" allowOverlap="1" wp14:anchorId="12A961E0" wp14:editId="62E22DF6">
            <wp:simplePos x="0" y="0"/>
            <wp:positionH relativeFrom="page">
              <wp:posOffset>3167923</wp:posOffset>
            </wp:positionH>
            <wp:positionV relativeFrom="page">
              <wp:posOffset>1981422</wp:posOffset>
            </wp:positionV>
            <wp:extent cx="1235710" cy="1108485"/>
            <wp:effectExtent l="50800" t="50800" r="34290" b="60325"/>
            <wp:wrapTight wrapText="bothSides">
              <wp:wrapPolygon edited="0">
                <wp:start x="6004" y="-1351"/>
                <wp:lineTo x="4172" y="7450"/>
                <wp:lineTo x="-702" y="7108"/>
                <wp:lineTo x="-1149" y="15014"/>
                <wp:lineTo x="4611" y="15419"/>
                <wp:lineTo x="3030" y="19773"/>
                <wp:lineTo x="4691" y="21874"/>
                <wp:lineTo x="7793" y="22092"/>
                <wp:lineTo x="10923" y="21816"/>
                <wp:lineTo x="19593" y="17960"/>
                <wp:lineTo x="19234" y="16447"/>
                <wp:lineTo x="21896" y="8696"/>
                <wp:lineTo x="22064" y="5731"/>
                <wp:lineTo x="14810" y="260"/>
                <wp:lineTo x="10435" y="-1039"/>
                <wp:lineTo x="6004" y="-1351"/>
              </wp:wrapPolygon>
            </wp:wrapTight>
            <wp:docPr id="4" name="Picture 4" descr="Macintosh HD:Users:reginabell:Desktop:RidG6qB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ginabell:Desktop:RidG6qBi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383619">
                      <a:off x="0" y="0"/>
                      <a:ext cx="1237082" cy="110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397">
        <w:rPr>
          <w:noProof/>
        </w:rPr>
        <mc:AlternateContent>
          <mc:Choice Requires="wps">
            <w:drawing>
              <wp:anchor distT="0" distB="0" distL="114300" distR="114300" simplePos="0" relativeHeight="251657223" behindDoc="0" locked="0" layoutInCell="1" allowOverlap="1" wp14:anchorId="6CBC8DB5" wp14:editId="18E90A5E">
                <wp:simplePos x="0" y="0"/>
                <wp:positionH relativeFrom="page">
                  <wp:posOffset>546099</wp:posOffset>
                </wp:positionH>
                <wp:positionV relativeFrom="page">
                  <wp:posOffset>1714501</wp:posOffset>
                </wp:positionV>
                <wp:extent cx="6706235" cy="688340"/>
                <wp:effectExtent l="0" t="0" r="0" b="22860"/>
                <wp:wrapTight wrapText="bothSides">
                  <wp:wrapPolygon edited="0">
                    <wp:start x="82" y="0"/>
                    <wp:lineTo x="82" y="21520"/>
                    <wp:lineTo x="21434" y="21520"/>
                    <wp:lineTo x="21434" y="0"/>
                    <wp:lineTo x="82" y="0"/>
                  </wp:wrapPolygon>
                </wp:wrapTight>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6883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466D4E" w14:textId="13AFFFF5" w:rsidR="001F67D8" w:rsidRDefault="00A842A3" w:rsidP="00A842A3">
                            <w:pPr>
                              <w:pStyle w:val="Subtitle"/>
                              <w:jc w:val="left"/>
                            </w:pPr>
                            <w:r>
                              <w:t xml:space="preserve">                                                </w:t>
                            </w:r>
                            <w:r w:rsidR="001F67D8">
                              <w:t>Gulf Trace Elementary</w:t>
                            </w:r>
                          </w:p>
                          <w:p w14:paraId="73DC2D10" w14:textId="100F6A79" w:rsidR="001F67D8" w:rsidRDefault="001F67D8" w:rsidP="00941048">
                            <w:pPr>
                              <w:pStyle w:val="Subtitle"/>
                              <w:jc w:val="left"/>
                            </w:pPr>
                            <w:r>
                              <w:t>Hope Schooler, Pr</w:t>
                            </w:r>
                            <w:r w:rsidR="00E26397">
                              <w:t>incipal</w:t>
                            </w:r>
                            <w:r w:rsidR="00E26397">
                              <w:tab/>
                            </w:r>
                            <w:r w:rsidR="00E26397">
                              <w:tab/>
                            </w:r>
                            <w:r w:rsidR="00E26397">
                              <w:tab/>
                            </w:r>
                            <w:r w:rsidR="00E26397">
                              <w:tab/>
                              <w:t xml:space="preserve">    Denise Ballard</w:t>
                            </w:r>
                            <w:r>
                              <w:t>, Assistant Principal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8DB5" id="Text Box 5" o:spid="_x0000_s1032" type="#_x0000_t202" style="position:absolute;margin-left:43pt;margin-top:135pt;width:528.05pt;height:54.2pt;z-index:251657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" filled="f" stroked="f">
                <v:textbox inset=",0,,0">
                  <w:txbxContent>
                    <w:p w14:paraId="47466D4E" w14:textId="13AFFFF5" w:rsidR="001F67D8" w:rsidRDefault="00A842A3" w:rsidP="00A842A3">
                      <w:pPr>
                        <w:pStyle w:val="Subtitle"/>
                        <w:jc w:val="left"/>
                      </w:pPr>
                      <w:r>
                        <w:t xml:space="preserve">                                                </w:t>
                      </w:r>
                      <w:r w:rsidR="001F67D8">
                        <w:t>Gulf Trace Elementary</w:t>
                      </w:r>
                    </w:p>
                    <w:p w14:paraId="73DC2D10" w14:textId="100F6A79" w:rsidR="001F67D8" w:rsidRDefault="001F67D8" w:rsidP="00941048">
                      <w:pPr>
                        <w:pStyle w:val="Subtitle"/>
                        <w:jc w:val="left"/>
                      </w:pPr>
                      <w:r>
                        <w:t>Hope Schooler, Pr</w:t>
                      </w:r>
                      <w:r w:rsidR="00E26397">
                        <w:t>incipal</w:t>
                      </w:r>
                      <w:r w:rsidR="00E26397">
                        <w:tab/>
                      </w:r>
                      <w:r w:rsidR="00E26397">
                        <w:tab/>
                      </w:r>
                      <w:r w:rsidR="00E26397">
                        <w:tab/>
                      </w:r>
                      <w:r w:rsidR="00E26397">
                        <w:tab/>
                        <w:t xml:space="preserve">    Denise Ballard</w:t>
                      </w:r>
                      <w:r>
                        <w:t>, Assistant Principal</w:t>
                      </w:r>
                    </w:p>
                  </w:txbxContent>
                </v:textbox>
                <w10:wrap type="tight" anchorx="page" anchory="page"/>
              </v:shape>
            </w:pict>
          </mc:Fallback>
        </mc:AlternateContent>
      </w:r>
      <w:r w:rsidR="005255C9">
        <w:rPr>
          <w:noProof/>
        </w:rPr>
        <mc:AlternateContent>
          <mc:Choice Requires="wps">
            <w:drawing>
              <wp:anchor distT="0" distB="0" distL="114300" distR="114300" simplePos="0" relativeHeight="251657334" behindDoc="0" locked="0" layoutInCell="1" allowOverlap="1" wp14:anchorId="021B3EED" wp14:editId="4EFD1D1D">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681498" w14:textId="70CF763E" w:rsidR="001F67D8" w:rsidRDefault="00FB49C7" w:rsidP="0041207C">
                            <w:pPr>
                              <w:pStyle w:val="CoverHeader"/>
                            </w:pPr>
                            <w:r>
                              <w:t>January</w:t>
                            </w:r>
                            <w:r w:rsidR="00E26397">
                              <w:t xml:space="preserve">, </w:t>
                            </w:r>
                            <w:r>
                              <w:t>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3EED" id="Text Box 158" o:spid="_x0000_s1033" type="#_x0000_t202" style="position:absolute;margin-left:59pt;margin-top:48.25pt;width:494pt;height:21pt;z-index:25165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" filled="f" stroked="f">
                <v:textbox inset=",0,,0">
                  <w:txbxContent>
                    <w:p w14:paraId="4A681498" w14:textId="70CF763E" w:rsidR="001F67D8" w:rsidRDefault="00FB49C7" w:rsidP="0041207C">
                      <w:pPr>
                        <w:pStyle w:val="CoverHeader"/>
                      </w:pPr>
                      <w:r>
                        <w:t>January</w:t>
                      </w:r>
                      <w:r w:rsidR="00E26397">
                        <w:t xml:space="preserve">, </w:t>
                      </w:r>
                      <w:r>
                        <w:t>2018</w:t>
                      </w:r>
                    </w:p>
                  </w:txbxContent>
                </v:textbox>
                <w10:wrap type="tight" anchorx="page" anchory="page"/>
              </v:shape>
            </w:pict>
          </mc:Fallback>
        </mc:AlternateContent>
      </w:r>
      <w:r w:rsidR="0007056E">
        <w:br w:type="page"/>
      </w:r>
      <w:r>
        <w:rPr>
          <w:noProof/>
        </w:rPr>
        <w:lastRenderedPageBreak/>
        <mc:AlternateContent>
          <mc:Choice Requires="wps">
            <w:drawing>
              <wp:anchor distT="0" distB="0" distL="114300" distR="114300" simplePos="0" relativeHeight="251689113" behindDoc="0" locked="0" layoutInCell="1" allowOverlap="1" wp14:anchorId="0E5CD406" wp14:editId="2C3D517D">
                <wp:simplePos x="0" y="0"/>
                <wp:positionH relativeFrom="column">
                  <wp:posOffset>29210</wp:posOffset>
                </wp:positionH>
                <wp:positionV relativeFrom="paragraph">
                  <wp:posOffset>723265</wp:posOffset>
                </wp:positionV>
                <wp:extent cx="3429000" cy="87960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29000" cy="8796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D5D858"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Kindergarten  </w:t>
                            </w:r>
                          </w:p>
                          <w:p w14:paraId="2BD98E06" w14:textId="77777777" w:rsidR="00223610" w:rsidRPr="003F19F7" w:rsidRDefault="00223610" w:rsidP="00223610">
                            <w:pPr>
                              <w:jc w:val="center"/>
                              <w:rPr>
                                <w:i/>
                                <w:sz w:val="22"/>
                                <w:szCs w:val="22"/>
                              </w:rPr>
                            </w:pPr>
                            <w:r w:rsidRPr="003F19F7">
                              <w:rPr>
                                <w:i/>
                                <w:sz w:val="22"/>
                                <w:szCs w:val="22"/>
                              </w:rPr>
                              <w:t>Major focus is “Learning about each other and our world.”</w:t>
                            </w:r>
                          </w:p>
                          <w:p w14:paraId="542A3ECA" w14:textId="77777777" w:rsidR="00223610" w:rsidRPr="003F19F7" w:rsidRDefault="00223610" w:rsidP="00223610">
                            <w:pPr>
                              <w:rPr>
                                <w:sz w:val="22"/>
                                <w:szCs w:val="22"/>
                              </w:rPr>
                            </w:pPr>
                            <w:r w:rsidRPr="003F19F7">
                              <w:rPr>
                                <w:sz w:val="22"/>
                                <w:szCs w:val="22"/>
                              </w:rPr>
                              <w:t>Literacy:  Understand how culture and traditions impact each of us and the world.</w:t>
                            </w:r>
                          </w:p>
                          <w:p w14:paraId="73B7B794" w14:textId="77777777" w:rsidR="00223610" w:rsidRPr="003F19F7" w:rsidRDefault="00223610" w:rsidP="00223610">
                            <w:pPr>
                              <w:rPr>
                                <w:sz w:val="22"/>
                                <w:szCs w:val="22"/>
                              </w:rPr>
                            </w:pPr>
                            <w:r w:rsidRPr="003F19F7">
                              <w:rPr>
                                <w:sz w:val="22"/>
                                <w:szCs w:val="22"/>
                              </w:rPr>
                              <w:t>Science:  Organization and Development of Living Things</w:t>
                            </w:r>
                          </w:p>
                          <w:p w14:paraId="6A0A8DB1" w14:textId="77777777" w:rsidR="00223610" w:rsidRPr="003F19F7" w:rsidRDefault="00223610" w:rsidP="00223610">
                            <w:pPr>
                              <w:rPr>
                                <w:sz w:val="22"/>
                                <w:szCs w:val="22"/>
                              </w:rPr>
                            </w:pPr>
                            <w:r w:rsidRPr="003F19F7">
                              <w:rPr>
                                <w:sz w:val="22"/>
                                <w:szCs w:val="22"/>
                              </w:rPr>
                              <w:t>Math:  Number Pairs, Addition &amp; Subtraction to 10.</w:t>
                            </w:r>
                          </w:p>
                          <w:p w14:paraId="31EAB2EB" w14:textId="77777777" w:rsidR="00223610" w:rsidRPr="003F19F7" w:rsidRDefault="00223610" w:rsidP="00223610">
                            <w:pPr>
                              <w:rPr>
                                <w:sz w:val="22"/>
                                <w:szCs w:val="22"/>
                              </w:rPr>
                            </w:pPr>
                          </w:p>
                          <w:p w14:paraId="13DE9F44"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First Grade </w:t>
                            </w:r>
                          </w:p>
                          <w:p w14:paraId="5E90A887" w14:textId="77777777" w:rsidR="00223610" w:rsidRPr="003F19F7" w:rsidRDefault="00223610" w:rsidP="00223610">
                            <w:pPr>
                              <w:jc w:val="center"/>
                              <w:rPr>
                                <w:sz w:val="22"/>
                                <w:szCs w:val="22"/>
                              </w:rPr>
                            </w:pPr>
                            <w:r w:rsidRPr="003F19F7">
                              <w:rPr>
                                <w:i/>
                                <w:sz w:val="22"/>
                                <w:szCs w:val="22"/>
                              </w:rPr>
                              <w:t>Major Focus is Planting for the Future.”</w:t>
                            </w:r>
                          </w:p>
                          <w:p w14:paraId="6E9E1F0D" w14:textId="77777777" w:rsidR="00223610" w:rsidRPr="003F19F7" w:rsidRDefault="00223610" w:rsidP="00223610">
                            <w:pPr>
                              <w:rPr>
                                <w:sz w:val="22"/>
                                <w:szCs w:val="22"/>
                              </w:rPr>
                            </w:pPr>
                            <w:r w:rsidRPr="003F19F7">
                              <w:rPr>
                                <w:sz w:val="22"/>
                                <w:szCs w:val="22"/>
                              </w:rPr>
                              <w:t>Literacy:  Understand how growth happens over time.</w:t>
                            </w:r>
                          </w:p>
                          <w:p w14:paraId="431A3806" w14:textId="77777777" w:rsidR="00223610" w:rsidRPr="003F19F7" w:rsidRDefault="00223610" w:rsidP="00223610">
                            <w:pPr>
                              <w:rPr>
                                <w:sz w:val="22"/>
                                <w:szCs w:val="22"/>
                              </w:rPr>
                            </w:pPr>
                            <w:r w:rsidRPr="003F19F7">
                              <w:rPr>
                                <w:sz w:val="22"/>
                                <w:szCs w:val="22"/>
                              </w:rPr>
                              <w:t>Science:  Organization and Development of Living Things.</w:t>
                            </w:r>
                          </w:p>
                          <w:p w14:paraId="5FE41339" w14:textId="77777777" w:rsidR="00223610" w:rsidRPr="003F19F7" w:rsidRDefault="00223610" w:rsidP="00223610">
                            <w:pPr>
                              <w:rPr>
                                <w:sz w:val="22"/>
                                <w:szCs w:val="22"/>
                              </w:rPr>
                            </w:pPr>
                            <w:r w:rsidRPr="003F19F7">
                              <w:rPr>
                                <w:sz w:val="22"/>
                                <w:szCs w:val="22"/>
                              </w:rPr>
                              <w:t>Math:  Place Value, Comparison, Addition &amp; Subtraction to 40</w:t>
                            </w:r>
                          </w:p>
                          <w:p w14:paraId="4BC251C4" w14:textId="77777777" w:rsidR="00223610" w:rsidRPr="003F19F7" w:rsidRDefault="00223610" w:rsidP="00223610">
                            <w:pPr>
                              <w:rPr>
                                <w:sz w:val="22"/>
                                <w:szCs w:val="22"/>
                              </w:rPr>
                            </w:pPr>
                          </w:p>
                          <w:p w14:paraId="78C7A0CB"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Second Grade  </w:t>
                            </w:r>
                          </w:p>
                          <w:p w14:paraId="1D708EB9" w14:textId="77777777" w:rsidR="00223610" w:rsidRPr="003F19F7" w:rsidRDefault="00223610" w:rsidP="00223610">
                            <w:pPr>
                              <w:jc w:val="center"/>
                              <w:rPr>
                                <w:i/>
                                <w:sz w:val="22"/>
                                <w:szCs w:val="22"/>
                              </w:rPr>
                            </w:pPr>
                            <w:r w:rsidRPr="003F19F7">
                              <w:rPr>
                                <w:i/>
                                <w:sz w:val="22"/>
                                <w:szCs w:val="22"/>
                              </w:rPr>
                              <w:t>Major Focus is “Facing Challenges &amp; Change.”</w:t>
                            </w:r>
                          </w:p>
                          <w:p w14:paraId="0220162B" w14:textId="77777777" w:rsidR="00223610" w:rsidRPr="003F19F7" w:rsidRDefault="00223610" w:rsidP="00223610">
                            <w:pPr>
                              <w:rPr>
                                <w:sz w:val="22"/>
                                <w:szCs w:val="22"/>
                              </w:rPr>
                            </w:pPr>
                            <w:r w:rsidRPr="003F19F7">
                              <w:rPr>
                                <w:sz w:val="22"/>
                                <w:szCs w:val="22"/>
                              </w:rPr>
                              <w:t>Literacy:  Understand how challenges create change – change crates challenges.</w:t>
                            </w:r>
                          </w:p>
                          <w:p w14:paraId="23FF23A0" w14:textId="77777777" w:rsidR="00223610" w:rsidRPr="003F19F7" w:rsidRDefault="00223610" w:rsidP="00223610">
                            <w:pPr>
                              <w:rPr>
                                <w:sz w:val="22"/>
                                <w:szCs w:val="22"/>
                              </w:rPr>
                            </w:pPr>
                            <w:r w:rsidRPr="003F19F7">
                              <w:rPr>
                                <w:sz w:val="22"/>
                                <w:szCs w:val="22"/>
                              </w:rPr>
                              <w:t>Science:  Earth Systems &amp; Patterns</w:t>
                            </w:r>
                          </w:p>
                          <w:p w14:paraId="0E0666DB" w14:textId="77777777" w:rsidR="00223610" w:rsidRPr="003F19F7" w:rsidRDefault="00223610" w:rsidP="00223610">
                            <w:pPr>
                              <w:rPr>
                                <w:sz w:val="22"/>
                                <w:szCs w:val="22"/>
                              </w:rPr>
                            </w:pPr>
                            <w:r w:rsidRPr="003F19F7">
                              <w:rPr>
                                <w:sz w:val="22"/>
                                <w:szCs w:val="22"/>
                              </w:rPr>
                              <w:t>Math:  Addition and Subtraction within 1,000 and word problems to 100</w:t>
                            </w:r>
                          </w:p>
                          <w:p w14:paraId="26A48CBE" w14:textId="77777777" w:rsidR="00223610" w:rsidRPr="003F19F7" w:rsidRDefault="00223610" w:rsidP="00223610">
                            <w:pPr>
                              <w:rPr>
                                <w:sz w:val="22"/>
                                <w:szCs w:val="22"/>
                              </w:rPr>
                            </w:pPr>
                          </w:p>
                          <w:p w14:paraId="11B81CCF"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Third Grade</w:t>
                            </w:r>
                          </w:p>
                          <w:p w14:paraId="5F35E51F" w14:textId="77777777" w:rsidR="00223610" w:rsidRPr="003F19F7" w:rsidRDefault="00223610" w:rsidP="00223610">
                            <w:pPr>
                              <w:jc w:val="center"/>
                              <w:rPr>
                                <w:i/>
                                <w:sz w:val="22"/>
                                <w:szCs w:val="22"/>
                              </w:rPr>
                            </w:pPr>
                            <w:r w:rsidRPr="003F19F7">
                              <w:rPr>
                                <w:i/>
                                <w:sz w:val="22"/>
                                <w:szCs w:val="22"/>
                              </w:rPr>
                              <w:t>Major Focus is “Seeking Explanations.”</w:t>
                            </w:r>
                          </w:p>
                          <w:p w14:paraId="31A3D1BF" w14:textId="77777777" w:rsidR="00223610" w:rsidRPr="003F19F7" w:rsidRDefault="00223610" w:rsidP="00223610">
                            <w:pPr>
                              <w:rPr>
                                <w:sz w:val="22"/>
                                <w:szCs w:val="22"/>
                              </w:rPr>
                            </w:pPr>
                            <w:r w:rsidRPr="003F19F7">
                              <w:rPr>
                                <w:sz w:val="22"/>
                                <w:szCs w:val="22"/>
                              </w:rPr>
                              <w:t>Literacy:  Understand how stories and scientific reason are used to explain how and why things things have occurred.  Stories are shared generation to generation and observations are made and recorded.</w:t>
                            </w:r>
                          </w:p>
                          <w:p w14:paraId="74B24D0C" w14:textId="77777777" w:rsidR="00223610" w:rsidRPr="003F19F7" w:rsidRDefault="00223610" w:rsidP="00223610">
                            <w:pPr>
                              <w:rPr>
                                <w:sz w:val="22"/>
                                <w:szCs w:val="22"/>
                              </w:rPr>
                            </w:pPr>
                            <w:r w:rsidRPr="003F19F7">
                              <w:rPr>
                                <w:sz w:val="22"/>
                                <w:szCs w:val="22"/>
                              </w:rPr>
                              <w:t>Science:  Earth in Space and Time</w:t>
                            </w:r>
                          </w:p>
                          <w:p w14:paraId="7742BC31" w14:textId="77777777" w:rsidR="00223610" w:rsidRPr="003F19F7" w:rsidRDefault="00223610" w:rsidP="00223610">
                            <w:pPr>
                              <w:rPr>
                                <w:sz w:val="22"/>
                                <w:szCs w:val="22"/>
                              </w:rPr>
                            </w:pPr>
                            <w:r w:rsidRPr="003F19F7">
                              <w:rPr>
                                <w:sz w:val="22"/>
                                <w:szCs w:val="22"/>
                              </w:rPr>
                              <w:t>Math:  Fractions as Number on the Number Line</w:t>
                            </w:r>
                          </w:p>
                          <w:p w14:paraId="563AA74D" w14:textId="77777777" w:rsidR="00223610" w:rsidRPr="003F19F7" w:rsidRDefault="00223610" w:rsidP="00223610">
                            <w:pPr>
                              <w:rPr>
                                <w:sz w:val="22"/>
                                <w:szCs w:val="22"/>
                              </w:rPr>
                            </w:pPr>
                          </w:p>
                          <w:p w14:paraId="2331066C"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Fourth Grade  </w:t>
                            </w:r>
                          </w:p>
                          <w:p w14:paraId="2AD021B8" w14:textId="77777777" w:rsidR="00223610" w:rsidRPr="003F19F7" w:rsidRDefault="00223610" w:rsidP="00223610">
                            <w:pPr>
                              <w:jc w:val="center"/>
                              <w:rPr>
                                <w:i/>
                                <w:sz w:val="22"/>
                                <w:szCs w:val="22"/>
                              </w:rPr>
                            </w:pPr>
                            <w:r w:rsidRPr="003F19F7">
                              <w:rPr>
                                <w:i/>
                                <w:sz w:val="22"/>
                                <w:szCs w:val="22"/>
                              </w:rPr>
                              <w:t>Major Focus is “Exploring Impact and Effect.”</w:t>
                            </w:r>
                          </w:p>
                          <w:p w14:paraId="0DAA6A6F" w14:textId="77777777" w:rsidR="00223610" w:rsidRPr="003F19F7" w:rsidRDefault="00223610" w:rsidP="00223610">
                            <w:pPr>
                              <w:rPr>
                                <w:sz w:val="22"/>
                                <w:szCs w:val="22"/>
                              </w:rPr>
                            </w:pPr>
                            <w:r w:rsidRPr="003F19F7">
                              <w:rPr>
                                <w:sz w:val="22"/>
                                <w:szCs w:val="22"/>
                              </w:rPr>
                              <w:t>Literacy:  Understand how science is a method to explain natural phenomena and how nature impacts the environment and humankind.</w:t>
                            </w:r>
                          </w:p>
                          <w:p w14:paraId="5DC1EEF4" w14:textId="77777777" w:rsidR="00223610" w:rsidRPr="003F19F7" w:rsidRDefault="00223610" w:rsidP="00223610">
                            <w:pPr>
                              <w:rPr>
                                <w:sz w:val="22"/>
                                <w:szCs w:val="22"/>
                              </w:rPr>
                            </w:pPr>
                            <w:r w:rsidRPr="003F19F7">
                              <w:rPr>
                                <w:sz w:val="22"/>
                                <w:szCs w:val="22"/>
                              </w:rPr>
                              <w:t>Science:  Earth’s Structures.</w:t>
                            </w:r>
                          </w:p>
                          <w:p w14:paraId="73F8DD2E" w14:textId="77777777" w:rsidR="00223610" w:rsidRPr="003F19F7" w:rsidRDefault="00223610" w:rsidP="00223610">
                            <w:pPr>
                              <w:rPr>
                                <w:sz w:val="22"/>
                                <w:szCs w:val="22"/>
                              </w:rPr>
                            </w:pPr>
                            <w:r w:rsidRPr="003F19F7">
                              <w:rPr>
                                <w:sz w:val="22"/>
                                <w:szCs w:val="22"/>
                              </w:rPr>
                              <w:t>Math:  Fraction Equivalence, Order of Operations</w:t>
                            </w:r>
                          </w:p>
                          <w:p w14:paraId="2D4A260C" w14:textId="77777777" w:rsidR="00223610" w:rsidRPr="003F19F7" w:rsidRDefault="00223610" w:rsidP="00223610">
                            <w:pPr>
                              <w:rPr>
                                <w:sz w:val="22"/>
                                <w:szCs w:val="22"/>
                              </w:rPr>
                            </w:pPr>
                          </w:p>
                          <w:p w14:paraId="10A26969" w14:textId="77777777" w:rsidR="00223610" w:rsidRPr="003F19F7" w:rsidRDefault="00223610" w:rsidP="00223610">
                            <w:pPr>
                              <w:jc w:val="center"/>
                              <w:rPr>
                                <w:rFonts w:ascii="Chalkboard SE" w:hAnsi="Chalkboard SE"/>
                                <w:sz w:val="22"/>
                                <w:szCs w:val="22"/>
                              </w:rPr>
                            </w:pPr>
                            <w:r w:rsidRPr="003F19F7">
                              <w:rPr>
                                <w:rFonts w:ascii="Chalkboard SE" w:hAnsi="Chalkboard SE"/>
                                <w:b/>
                                <w:sz w:val="22"/>
                                <w:szCs w:val="22"/>
                              </w:rPr>
                              <w:t>Fifth Grade</w:t>
                            </w:r>
                          </w:p>
                          <w:p w14:paraId="41B2ACD3" w14:textId="77777777" w:rsidR="00223610" w:rsidRPr="003F19F7" w:rsidRDefault="00223610" w:rsidP="00223610">
                            <w:pPr>
                              <w:jc w:val="center"/>
                              <w:rPr>
                                <w:sz w:val="22"/>
                                <w:szCs w:val="22"/>
                              </w:rPr>
                            </w:pPr>
                            <w:r w:rsidRPr="003F19F7">
                              <w:rPr>
                                <w:i/>
                                <w:sz w:val="22"/>
                                <w:szCs w:val="22"/>
                              </w:rPr>
                              <w:t>Major Focus is “Understanding the Universe.”</w:t>
                            </w:r>
                          </w:p>
                          <w:p w14:paraId="7E9CDFA8" w14:textId="77777777" w:rsidR="00223610" w:rsidRPr="003F19F7" w:rsidRDefault="00223610" w:rsidP="00223610">
                            <w:pPr>
                              <w:rPr>
                                <w:sz w:val="22"/>
                                <w:szCs w:val="22"/>
                              </w:rPr>
                            </w:pPr>
                            <w:r w:rsidRPr="003F19F7">
                              <w:rPr>
                                <w:sz w:val="22"/>
                                <w:szCs w:val="22"/>
                              </w:rPr>
                              <w:t>Literacy:  Understand how science impacts our universe and what makes up our Solar System.</w:t>
                            </w:r>
                          </w:p>
                          <w:p w14:paraId="633D3B65" w14:textId="77777777" w:rsidR="00223610" w:rsidRPr="003F19F7" w:rsidRDefault="00223610" w:rsidP="00223610">
                            <w:pPr>
                              <w:rPr>
                                <w:sz w:val="22"/>
                                <w:szCs w:val="22"/>
                              </w:rPr>
                            </w:pPr>
                            <w:r w:rsidRPr="003F19F7">
                              <w:rPr>
                                <w:sz w:val="22"/>
                                <w:szCs w:val="22"/>
                              </w:rPr>
                              <w:t>Science:  Earth in Space and Time.</w:t>
                            </w:r>
                          </w:p>
                          <w:p w14:paraId="3F1C8C33" w14:textId="77777777" w:rsidR="00223610" w:rsidRPr="003F19F7" w:rsidRDefault="00223610" w:rsidP="00223610">
                            <w:pPr>
                              <w:rPr>
                                <w:sz w:val="22"/>
                                <w:szCs w:val="22"/>
                              </w:rPr>
                            </w:pPr>
                            <w:r w:rsidRPr="003F19F7">
                              <w:rPr>
                                <w:sz w:val="22"/>
                                <w:szCs w:val="22"/>
                              </w:rPr>
                              <w:t>Math:  Multiplication and Division of Fractions and Decimal Fractions</w:t>
                            </w:r>
                          </w:p>
                          <w:p w14:paraId="7077D916" w14:textId="77777777" w:rsidR="00FD67F0" w:rsidRDefault="00FD67F0" w:rsidP="00F53DB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D406" id="Text Box 11" o:spid="_x0000_s1034" type="#_x0000_t202" style="position:absolute;margin-left:2.3pt;margin-top:56.95pt;width:270pt;height:692.6pt;z-index:251689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" filled="f" stroked="f">
                <v:textbox>
                  <w:txbxContent>
                    <w:p w14:paraId="49D5D858"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Kindergarten  </w:t>
                      </w:r>
                    </w:p>
                    <w:p w14:paraId="2BD98E06" w14:textId="77777777" w:rsidR="00223610" w:rsidRPr="003F19F7" w:rsidRDefault="00223610" w:rsidP="00223610">
                      <w:pPr>
                        <w:jc w:val="center"/>
                        <w:rPr>
                          <w:i/>
                          <w:sz w:val="22"/>
                          <w:szCs w:val="22"/>
                        </w:rPr>
                      </w:pPr>
                      <w:r w:rsidRPr="003F19F7">
                        <w:rPr>
                          <w:i/>
                          <w:sz w:val="22"/>
                          <w:szCs w:val="22"/>
                        </w:rPr>
                        <w:t>Major focus is “Learning about each other and our world.”</w:t>
                      </w:r>
                    </w:p>
                    <w:p w14:paraId="542A3ECA" w14:textId="77777777" w:rsidR="00223610" w:rsidRPr="003F19F7" w:rsidRDefault="00223610" w:rsidP="00223610">
                      <w:pPr>
                        <w:rPr>
                          <w:sz w:val="22"/>
                          <w:szCs w:val="22"/>
                        </w:rPr>
                      </w:pPr>
                      <w:r w:rsidRPr="003F19F7">
                        <w:rPr>
                          <w:sz w:val="22"/>
                          <w:szCs w:val="22"/>
                        </w:rPr>
                        <w:t>Literacy:  Understand how culture and traditions impact each of us and the world.</w:t>
                      </w:r>
                    </w:p>
                    <w:p w14:paraId="73B7B794" w14:textId="77777777" w:rsidR="00223610" w:rsidRPr="003F19F7" w:rsidRDefault="00223610" w:rsidP="00223610">
                      <w:pPr>
                        <w:rPr>
                          <w:sz w:val="22"/>
                          <w:szCs w:val="22"/>
                        </w:rPr>
                      </w:pPr>
                      <w:r w:rsidRPr="003F19F7">
                        <w:rPr>
                          <w:sz w:val="22"/>
                          <w:szCs w:val="22"/>
                        </w:rPr>
                        <w:t>Science:  Organization and Development of Living Things</w:t>
                      </w:r>
                    </w:p>
                    <w:p w14:paraId="6A0A8DB1" w14:textId="77777777" w:rsidR="00223610" w:rsidRPr="003F19F7" w:rsidRDefault="00223610" w:rsidP="00223610">
                      <w:pPr>
                        <w:rPr>
                          <w:sz w:val="22"/>
                          <w:szCs w:val="22"/>
                        </w:rPr>
                      </w:pPr>
                      <w:r w:rsidRPr="003F19F7">
                        <w:rPr>
                          <w:sz w:val="22"/>
                          <w:szCs w:val="22"/>
                        </w:rPr>
                        <w:t>Math:  Number Pairs, Addition &amp; Subtraction to 10.</w:t>
                      </w:r>
                    </w:p>
                    <w:p w14:paraId="31EAB2EB" w14:textId="77777777" w:rsidR="00223610" w:rsidRPr="003F19F7" w:rsidRDefault="00223610" w:rsidP="00223610">
                      <w:pPr>
                        <w:rPr>
                          <w:sz w:val="22"/>
                          <w:szCs w:val="22"/>
                        </w:rPr>
                      </w:pPr>
                    </w:p>
                    <w:p w14:paraId="13DE9F44"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First Grade </w:t>
                      </w:r>
                    </w:p>
                    <w:p w14:paraId="5E90A887" w14:textId="77777777" w:rsidR="00223610" w:rsidRPr="003F19F7" w:rsidRDefault="00223610" w:rsidP="00223610">
                      <w:pPr>
                        <w:jc w:val="center"/>
                        <w:rPr>
                          <w:sz w:val="22"/>
                          <w:szCs w:val="22"/>
                        </w:rPr>
                      </w:pPr>
                      <w:r w:rsidRPr="003F19F7">
                        <w:rPr>
                          <w:i/>
                          <w:sz w:val="22"/>
                          <w:szCs w:val="22"/>
                        </w:rPr>
                        <w:t>Major Focus is Planting for the Future.”</w:t>
                      </w:r>
                    </w:p>
                    <w:p w14:paraId="6E9E1F0D" w14:textId="77777777" w:rsidR="00223610" w:rsidRPr="003F19F7" w:rsidRDefault="00223610" w:rsidP="00223610">
                      <w:pPr>
                        <w:rPr>
                          <w:sz w:val="22"/>
                          <w:szCs w:val="22"/>
                        </w:rPr>
                      </w:pPr>
                      <w:r w:rsidRPr="003F19F7">
                        <w:rPr>
                          <w:sz w:val="22"/>
                          <w:szCs w:val="22"/>
                        </w:rPr>
                        <w:t>Literacy:  Understand how growth happens over time.</w:t>
                      </w:r>
                    </w:p>
                    <w:p w14:paraId="431A3806" w14:textId="77777777" w:rsidR="00223610" w:rsidRPr="003F19F7" w:rsidRDefault="00223610" w:rsidP="00223610">
                      <w:pPr>
                        <w:rPr>
                          <w:sz w:val="22"/>
                          <w:szCs w:val="22"/>
                        </w:rPr>
                      </w:pPr>
                      <w:r w:rsidRPr="003F19F7">
                        <w:rPr>
                          <w:sz w:val="22"/>
                          <w:szCs w:val="22"/>
                        </w:rPr>
                        <w:t>Science:  Organization and Development of Living Things.</w:t>
                      </w:r>
                    </w:p>
                    <w:p w14:paraId="5FE41339" w14:textId="77777777" w:rsidR="00223610" w:rsidRPr="003F19F7" w:rsidRDefault="00223610" w:rsidP="00223610">
                      <w:pPr>
                        <w:rPr>
                          <w:sz w:val="22"/>
                          <w:szCs w:val="22"/>
                        </w:rPr>
                      </w:pPr>
                      <w:r w:rsidRPr="003F19F7">
                        <w:rPr>
                          <w:sz w:val="22"/>
                          <w:szCs w:val="22"/>
                        </w:rPr>
                        <w:t>Math:  Place Value, Comparison, Addition &amp; Subtraction to 40</w:t>
                      </w:r>
                    </w:p>
                    <w:p w14:paraId="4BC251C4" w14:textId="77777777" w:rsidR="00223610" w:rsidRPr="003F19F7" w:rsidRDefault="00223610" w:rsidP="00223610">
                      <w:pPr>
                        <w:rPr>
                          <w:sz w:val="22"/>
                          <w:szCs w:val="22"/>
                        </w:rPr>
                      </w:pPr>
                    </w:p>
                    <w:p w14:paraId="78C7A0CB"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Second Grade  </w:t>
                      </w:r>
                    </w:p>
                    <w:p w14:paraId="1D708EB9" w14:textId="77777777" w:rsidR="00223610" w:rsidRPr="003F19F7" w:rsidRDefault="00223610" w:rsidP="00223610">
                      <w:pPr>
                        <w:jc w:val="center"/>
                        <w:rPr>
                          <w:i/>
                          <w:sz w:val="22"/>
                          <w:szCs w:val="22"/>
                        </w:rPr>
                      </w:pPr>
                      <w:r w:rsidRPr="003F19F7">
                        <w:rPr>
                          <w:i/>
                          <w:sz w:val="22"/>
                          <w:szCs w:val="22"/>
                        </w:rPr>
                        <w:t>Major Focus is “Facing Challenges &amp; Change.”</w:t>
                      </w:r>
                    </w:p>
                    <w:p w14:paraId="0220162B" w14:textId="77777777" w:rsidR="00223610" w:rsidRPr="003F19F7" w:rsidRDefault="00223610" w:rsidP="00223610">
                      <w:pPr>
                        <w:rPr>
                          <w:sz w:val="22"/>
                          <w:szCs w:val="22"/>
                        </w:rPr>
                      </w:pPr>
                      <w:r w:rsidRPr="003F19F7">
                        <w:rPr>
                          <w:sz w:val="22"/>
                          <w:szCs w:val="22"/>
                        </w:rPr>
                        <w:t>Literacy:  Understand how challenges create change – change crates challenges.</w:t>
                      </w:r>
                    </w:p>
                    <w:p w14:paraId="23FF23A0" w14:textId="77777777" w:rsidR="00223610" w:rsidRPr="003F19F7" w:rsidRDefault="00223610" w:rsidP="00223610">
                      <w:pPr>
                        <w:rPr>
                          <w:sz w:val="22"/>
                          <w:szCs w:val="22"/>
                        </w:rPr>
                      </w:pPr>
                      <w:r w:rsidRPr="003F19F7">
                        <w:rPr>
                          <w:sz w:val="22"/>
                          <w:szCs w:val="22"/>
                        </w:rPr>
                        <w:t>Science:  Earth Systems &amp; Patterns</w:t>
                      </w:r>
                    </w:p>
                    <w:p w14:paraId="0E0666DB" w14:textId="77777777" w:rsidR="00223610" w:rsidRPr="003F19F7" w:rsidRDefault="00223610" w:rsidP="00223610">
                      <w:pPr>
                        <w:rPr>
                          <w:sz w:val="22"/>
                          <w:szCs w:val="22"/>
                        </w:rPr>
                      </w:pPr>
                      <w:r w:rsidRPr="003F19F7">
                        <w:rPr>
                          <w:sz w:val="22"/>
                          <w:szCs w:val="22"/>
                        </w:rPr>
                        <w:t>Math:  Addition and Subtraction within 1,000 and word problems to 100</w:t>
                      </w:r>
                    </w:p>
                    <w:p w14:paraId="26A48CBE" w14:textId="77777777" w:rsidR="00223610" w:rsidRPr="003F19F7" w:rsidRDefault="00223610" w:rsidP="00223610">
                      <w:pPr>
                        <w:rPr>
                          <w:sz w:val="22"/>
                          <w:szCs w:val="22"/>
                        </w:rPr>
                      </w:pPr>
                    </w:p>
                    <w:p w14:paraId="11B81CCF"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Third Grade</w:t>
                      </w:r>
                    </w:p>
                    <w:p w14:paraId="5F35E51F" w14:textId="77777777" w:rsidR="00223610" w:rsidRPr="003F19F7" w:rsidRDefault="00223610" w:rsidP="00223610">
                      <w:pPr>
                        <w:jc w:val="center"/>
                        <w:rPr>
                          <w:i/>
                          <w:sz w:val="22"/>
                          <w:szCs w:val="22"/>
                        </w:rPr>
                      </w:pPr>
                      <w:r w:rsidRPr="003F19F7">
                        <w:rPr>
                          <w:i/>
                          <w:sz w:val="22"/>
                          <w:szCs w:val="22"/>
                        </w:rPr>
                        <w:t>Major Focus is “Seeking Explanations.”</w:t>
                      </w:r>
                    </w:p>
                    <w:p w14:paraId="31A3D1BF" w14:textId="77777777" w:rsidR="00223610" w:rsidRPr="003F19F7" w:rsidRDefault="00223610" w:rsidP="00223610">
                      <w:pPr>
                        <w:rPr>
                          <w:sz w:val="22"/>
                          <w:szCs w:val="22"/>
                        </w:rPr>
                      </w:pPr>
                      <w:r w:rsidRPr="003F19F7">
                        <w:rPr>
                          <w:sz w:val="22"/>
                          <w:szCs w:val="22"/>
                        </w:rPr>
                        <w:t>Literacy:  Understand how stories and scientific reason are used to explain how and why things things have occurred.  Stories are shared generation to generation and observations are made and recorded.</w:t>
                      </w:r>
                    </w:p>
                    <w:p w14:paraId="74B24D0C" w14:textId="77777777" w:rsidR="00223610" w:rsidRPr="003F19F7" w:rsidRDefault="00223610" w:rsidP="00223610">
                      <w:pPr>
                        <w:rPr>
                          <w:sz w:val="22"/>
                          <w:szCs w:val="22"/>
                        </w:rPr>
                      </w:pPr>
                      <w:r w:rsidRPr="003F19F7">
                        <w:rPr>
                          <w:sz w:val="22"/>
                          <w:szCs w:val="22"/>
                        </w:rPr>
                        <w:t>Science:  Earth in Space and Time</w:t>
                      </w:r>
                    </w:p>
                    <w:p w14:paraId="7742BC31" w14:textId="77777777" w:rsidR="00223610" w:rsidRPr="003F19F7" w:rsidRDefault="00223610" w:rsidP="00223610">
                      <w:pPr>
                        <w:rPr>
                          <w:sz w:val="22"/>
                          <w:szCs w:val="22"/>
                        </w:rPr>
                      </w:pPr>
                      <w:r w:rsidRPr="003F19F7">
                        <w:rPr>
                          <w:sz w:val="22"/>
                          <w:szCs w:val="22"/>
                        </w:rPr>
                        <w:t>Math:  Fractions as Number on the Number Line</w:t>
                      </w:r>
                    </w:p>
                    <w:p w14:paraId="563AA74D" w14:textId="77777777" w:rsidR="00223610" w:rsidRPr="003F19F7" w:rsidRDefault="00223610" w:rsidP="00223610">
                      <w:pPr>
                        <w:rPr>
                          <w:sz w:val="22"/>
                          <w:szCs w:val="22"/>
                        </w:rPr>
                      </w:pPr>
                    </w:p>
                    <w:p w14:paraId="2331066C" w14:textId="77777777" w:rsidR="00223610" w:rsidRPr="003F19F7" w:rsidRDefault="00223610" w:rsidP="00223610">
                      <w:pPr>
                        <w:jc w:val="center"/>
                        <w:rPr>
                          <w:rFonts w:ascii="Chalkboard SE" w:hAnsi="Chalkboard SE"/>
                          <w:b/>
                          <w:sz w:val="22"/>
                          <w:szCs w:val="22"/>
                        </w:rPr>
                      </w:pPr>
                      <w:r w:rsidRPr="003F19F7">
                        <w:rPr>
                          <w:rFonts w:ascii="Chalkboard SE" w:hAnsi="Chalkboard SE"/>
                          <w:b/>
                          <w:sz w:val="22"/>
                          <w:szCs w:val="22"/>
                        </w:rPr>
                        <w:t xml:space="preserve">Fourth Grade  </w:t>
                      </w:r>
                    </w:p>
                    <w:p w14:paraId="2AD021B8" w14:textId="77777777" w:rsidR="00223610" w:rsidRPr="003F19F7" w:rsidRDefault="00223610" w:rsidP="00223610">
                      <w:pPr>
                        <w:jc w:val="center"/>
                        <w:rPr>
                          <w:i/>
                          <w:sz w:val="22"/>
                          <w:szCs w:val="22"/>
                        </w:rPr>
                      </w:pPr>
                      <w:r w:rsidRPr="003F19F7">
                        <w:rPr>
                          <w:i/>
                          <w:sz w:val="22"/>
                          <w:szCs w:val="22"/>
                        </w:rPr>
                        <w:t>Major Focus is “Exploring Impact and Effect.”</w:t>
                      </w:r>
                    </w:p>
                    <w:p w14:paraId="0DAA6A6F" w14:textId="77777777" w:rsidR="00223610" w:rsidRPr="003F19F7" w:rsidRDefault="00223610" w:rsidP="00223610">
                      <w:pPr>
                        <w:rPr>
                          <w:sz w:val="22"/>
                          <w:szCs w:val="22"/>
                        </w:rPr>
                      </w:pPr>
                      <w:r w:rsidRPr="003F19F7">
                        <w:rPr>
                          <w:sz w:val="22"/>
                          <w:szCs w:val="22"/>
                        </w:rPr>
                        <w:t>Literacy:  Understand how science is a method to explain natural phenomena and how nature impacts the environment and humankind.</w:t>
                      </w:r>
                    </w:p>
                    <w:p w14:paraId="5DC1EEF4" w14:textId="77777777" w:rsidR="00223610" w:rsidRPr="003F19F7" w:rsidRDefault="00223610" w:rsidP="00223610">
                      <w:pPr>
                        <w:rPr>
                          <w:sz w:val="22"/>
                          <w:szCs w:val="22"/>
                        </w:rPr>
                      </w:pPr>
                      <w:r w:rsidRPr="003F19F7">
                        <w:rPr>
                          <w:sz w:val="22"/>
                          <w:szCs w:val="22"/>
                        </w:rPr>
                        <w:t>Science:  Earth’s Structures.</w:t>
                      </w:r>
                    </w:p>
                    <w:p w14:paraId="73F8DD2E" w14:textId="77777777" w:rsidR="00223610" w:rsidRPr="003F19F7" w:rsidRDefault="00223610" w:rsidP="00223610">
                      <w:pPr>
                        <w:rPr>
                          <w:sz w:val="22"/>
                          <w:szCs w:val="22"/>
                        </w:rPr>
                      </w:pPr>
                      <w:r w:rsidRPr="003F19F7">
                        <w:rPr>
                          <w:sz w:val="22"/>
                          <w:szCs w:val="22"/>
                        </w:rPr>
                        <w:t>Math:  Fraction Equivalence, Order of Operations</w:t>
                      </w:r>
                    </w:p>
                    <w:p w14:paraId="2D4A260C" w14:textId="77777777" w:rsidR="00223610" w:rsidRPr="003F19F7" w:rsidRDefault="00223610" w:rsidP="00223610">
                      <w:pPr>
                        <w:rPr>
                          <w:sz w:val="22"/>
                          <w:szCs w:val="22"/>
                        </w:rPr>
                      </w:pPr>
                    </w:p>
                    <w:p w14:paraId="10A26969" w14:textId="77777777" w:rsidR="00223610" w:rsidRPr="003F19F7" w:rsidRDefault="00223610" w:rsidP="00223610">
                      <w:pPr>
                        <w:jc w:val="center"/>
                        <w:rPr>
                          <w:rFonts w:ascii="Chalkboard SE" w:hAnsi="Chalkboard SE"/>
                          <w:sz w:val="22"/>
                          <w:szCs w:val="22"/>
                        </w:rPr>
                      </w:pPr>
                      <w:r w:rsidRPr="003F19F7">
                        <w:rPr>
                          <w:rFonts w:ascii="Chalkboard SE" w:hAnsi="Chalkboard SE"/>
                          <w:b/>
                          <w:sz w:val="22"/>
                          <w:szCs w:val="22"/>
                        </w:rPr>
                        <w:t>Fifth Grade</w:t>
                      </w:r>
                    </w:p>
                    <w:p w14:paraId="41B2ACD3" w14:textId="77777777" w:rsidR="00223610" w:rsidRPr="003F19F7" w:rsidRDefault="00223610" w:rsidP="00223610">
                      <w:pPr>
                        <w:jc w:val="center"/>
                        <w:rPr>
                          <w:sz w:val="22"/>
                          <w:szCs w:val="22"/>
                        </w:rPr>
                      </w:pPr>
                      <w:r w:rsidRPr="003F19F7">
                        <w:rPr>
                          <w:i/>
                          <w:sz w:val="22"/>
                          <w:szCs w:val="22"/>
                        </w:rPr>
                        <w:t>Major Focus is “Understanding the Universe.”</w:t>
                      </w:r>
                    </w:p>
                    <w:p w14:paraId="7E9CDFA8" w14:textId="77777777" w:rsidR="00223610" w:rsidRPr="003F19F7" w:rsidRDefault="00223610" w:rsidP="00223610">
                      <w:pPr>
                        <w:rPr>
                          <w:sz w:val="22"/>
                          <w:szCs w:val="22"/>
                        </w:rPr>
                      </w:pPr>
                      <w:r w:rsidRPr="003F19F7">
                        <w:rPr>
                          <w:sz w:val="22"/>
                          <w:szCs w:val="22"/>
                        </w:rPr>
                        <w:t>Literacy:  Understand how science impacts our universe and what makes up our Solar System.</w:t>
                      </w:r>
                    </w:p>
                    <w:p w14:paraId="633D3B65" w14:textId="77777777" w:rsidR="00223610" w:rsidRPr="003F19F7" w:rsidRDefault="00223610" w:rsidP="00223610">
                      <w:pPr>
                        <w:rPr>
                          <w:sz w:val="22"/>
                          <w:szCs w:val="22"/>
                        </w:rPr>
                      </w:pPr>
                      <w:r w:rsidRPr="003F19F7">
                        <w:rPr>
                          <w:sz w:val="22"/>
                          <w:szCs w:val="22"/>
                        </w:rPr>
                        <w:t>Science:  Earth in Space and Time.</w:t>
                      </w:r>
                    </w:p>
                    <w:p w14:paraId="3F1C8C33" w14:textId="77777777" w:rsidR="00223610" w:rsidRPr="003F19F7" w:rsidRDefault="00223610" w:rsidP="00223610">
                      <w:pPr>
                        <w:rPr>
                          <w:sz w:val="22"/>
                          <w:szCs w:val="22"/>
                        </w:rPr>
                      </w:pPr>
                      <w:r w:rsidRPr="003F19F7">
                        <w:rPr>
                          <w:sz w:val="22"/>
                          <w:szCs w:val="22"/>
                        </w:rPr>
                        <w:t>Math:  Multiplication and Division of Fractions and Decimal Fractions</w:t>
                      </w:r>
                    </w:p>
                    <w:p w14:paraId="7077D916" w14:textId="77777777" w:rsidR="00FD67F0" w:rsidRDefault="00FD67F0" w:rsidP="00F53DB7">
                      <w:pPr>
                        <w:jc w:val="both"/>
                      </w:pPr>
                    </w:p>
                  </w:txbxContent>
                </v:textbox>
                <w10:wrap type="square"/>
              </v:shape>
            </w:pict>
          </mc:Fallback>
        </mc:AlternateContent>
      </w:r>
      <w:r>
        <w:rPr>
          <w:noProof/>
        </w:rPr>
        <mc:AlternateContent>
          <mc:Choice Requires="wps">
            <w:drawing>
              <wp:anchor distT="0" distB="0" distL="114300" distR="114300" simplePos="0" relativeHeight="251669657" behindDoc="0" locked="0" layoutInCell="1" allowOverlap="1" wp14:anchorId="28BE504E" wp14:editId="6C6582AB">
                <wp:simplePos x="0" y="0"/>
                <wp:positionH relativeFrom="page">
                  <wp:posOffset>394335</wp:posOffset>
                </wp:positionH>
                <wp:positionV relativeFrom="page">
                  <wp:posOffset>802640</wp:posOffset>
                </wp:positionV>
                <wp:extent cx="2971800" cy="231140"/>
                <wp:effectExtent l="0" t="0" r="0" b="22860"/>
                <wp:wrapTight wrapText="bothSides">
                  <wp:wrapPolygon edited="0">
                    <wp:start x="185" y="0"/>
                    <wp:lineTo x="185" y="21363"/>
                    <wp:lineTo x="21231" y="21363"/>
                    <wp:lineTo x="21231" y="0"/>
                    <wp:lineTo x="185" y="0"/>
                  </wp:wrapPolygon>
                </wp:wrapTight>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11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734AD1" w14:textId="3DC38592" w:rsidR="00223610" w:rsidRDefault="00223610" w:rsidP="00DD547C">
                            <w:pPr>
                              <w:jc w:val="center"/>
                              <w:rPr>
                                <w:b/>
                                <w:color w:val="0C7B8B" w:themeColor="text2" w:themeShade="BF"/>
                                <w:sz w:val="28"/>
                                <w:szCs w:val="28"/>
                                <w:u w:val="single"/>
                              </w:rPr>
                            </w:pPr>
                            <w:r>
                              <w:rPr>
                                <w:b/>
                                <w:color w:val="0C7B8B" w:themeColor="text2" w:themeShade="BF"/>
                                <w:sz w:val="28"/>
                                <w:szCs w:val="28"/>
                                <w:u w:val="single"/>
                              </w:rPr>
                              <w:t>QUARTER 3 FOCUS</w:t>
                            </w:r>
                          </w:p>
                          <w:p w14:paraId="453B59B1" w14:textId="77777777" w:rsidR="00223610" w:rsidRPr="00F45056" w:rsidRDefault="00223610" w:rsidP="00DD547C">
                            <w:pPr>
                              <w:jc w:val="center"/>
                              <w:rPr>
                                <w:b/>
                                <w:color w:val="0C7B8B" w:themeColor="text2" w:themeShade="BF"/>
                                <w:sz w:val="28"/>
                                <w:szCs w:val="28"/>
                                <w:u w:val="singl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504E" id="Text Box 49" o:spid="_x0000_s1035" type="#_x0000_t202" style="position:absolute;margin-left:31.05pt;margin-top:63.2pt;width:234pt;height:18.2pt;z-index:251669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" filled="f" stroked="f">
                <v:textbox inset=",0,,0">
                  <w:txbxContent>
                    <w:p w14:paraId="3E734AD1" w14:textId="3DC38592" w:rsidR="00223610" w:rsidRDefault="00223610" w:rsidP="00DD547C">
                      <w:pPr>
                        <w:jc w:val="center"/>
                        <w:rPr>
                          <w:b/>
                          <w:color w:val="0C7B8B" w:themeColor="text2" w:themeShade="BF"/>
                          <w:sz w:val="28"/>
                          <w:szCs w:val="28"/>
                          <w:u w:val="single"/>
                        </w:rPr>
                      </w:pPr>
                      <w:r>
                        <w:rPr>
                          <w:b/>
                          <w:color w:val="0C7B8B" w:themeColor="text2" w:themeShade="BF"/>
                          <w:sz w:val="28"/>
                          <w:szCs w:val="28"/>
                          <w:u w:val="single"/>
                        </w:rPr>
                        <w:t>QUARTER 3 FOCUS</w:t>
                      </w:r>
                    </w:p>
                    <w:p w14:paraId="453B59B1" w14:textId="77777777" w:rsidR="00223610" w:rsidRPr="00F45056" w:rsidRDefault="00223610" w:rsidP="00DD547C">
                      <w:pPr>
                        <w:jc w:val="center"/>
                        <w:rPr>
                          <w:b/>
                          <w:color w:val="0C7B8B" w:themeColor="text2" w:themeShade="BF"/>
                          <w:sz w:val="28"/>
                          <w:szCs w:val="28"/>
                          <w:u w:val="single"/>
                        </w:rPr>
                      </w:pPr>
                    </w:p>
                  </w:txbxContent>
                </v:textbox>
                <w10:wrap type="tight" anchorx="page" anchory="page"/>
              </v:shape>
            </w:pict>
          </mc:Fallback>
        </mc:AlternateContent>
      </w:r>
      <w:r w:rsidR="00E26E3F">
        <w:t xml:space="preserve"> </w:t>
      </w:r>
    </w:p>
    <w:p w14:paraId="751FEDC6" w14:textId="5C873568" w:rsidR="00223610" w:rsidRDefault="00DE14C8" w:rsidP="00223610">
      <w:pPr>
        <w:jc w:val="both"/>
        <w:rPr>
          <w:rFonts w:ascii="Times New Roman" w:eastAsia="Times New Roman" w:hAnsi="Times New Roman"/>
        </w:rPr>
      </w:pPr>
      <w:r>
        <w:rPr>
          <w:noProof/>
        </w:rPr>
        <mc:AlternateContent>
          <mc:Choice Requires="wps">
            <w:drawing>
              <wp:anchor distT="0" distB="0" distL="114300" distR="114300" simplePos="0" relativeHeight="251657298" behindDoc="0" locked="0" layoutInCell="1" allowOverlap="1" wp14:anchorId="136EC9FF" wp14:editId="789F9F00">
                <wp:simplePos x="0" y="0"/>
                <wp:positionH relativeFrom="page">
                  <wp:posOffset>3823335</wp:posOffset>
                </wp:positionH>
                <wp:positionV relativeFrom="page">
                  <wp:posOffset>8115300</wp:posOffset>
                </wp:positionV>
                <wp:extent cx="3884930" cy="1600200"/>
                <wp:effectExtent l="0" t="0" r="0" b="0"/>
                <wp:wrapNone/>
                <wp:docPr id="7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6002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FA73A9" w14:textId="437591C6" w:rsidR="001F67D8" w:rsidRPr="00DE14C8" w:rsidRDefault="001F67D8" w:rsidP="0041207C">
                            <w:pPr>
                              <w:rPr>
                                <w:rFonts w:ascii="Chalkduster" w:hAnsi="Chalkduster"/>
                              </w:rPr>
                            </w:pPr>
                            <w:r w:rsidRPr="00DE14C8">
                              <w:rPr>
                                <w:rFonts w:ascii="Chalkduster" w:hAnsi="Chalkduster"/>
                              </w:rPr>
                              <w:t>STAY CONNECTED!!!!  Follow us on…</w:t>
                            </w:r>
                          </w:p>
                          <w:p w14:paraId="0F5C403B" w14:textId="2183B52B" w:rsidR="00434089" w:rsidRPr="00DE14C8" w:rsidRDefault="00434089" w:rsidP="0041207C">
                            <w:pPr>
                              <w:rPr>
                                <w:rFonts w:ascii="Chalkduster" w:hAnsi="Chalkduster"/>
                                <w:b/>
                              </w:rPr>
                            </w:pPr>
                            <w:r>
                              <w:rPr>
                                <w:rFonts w:ascii="Chalkduster" w:hAnsi="Chalkduster"/>
                              </w:rPr>
                              <w:t xml:space="preserve">           </w:t>
                            </w:r>
                            <w:r w:rsidRPr="00DE14C8">
                              <w:rPr>
                                <w:rFonts w:ascii="Chalkduster" w:hAnsi="Chalkduster"/>
                                <w:b/>
                              </w:rPr>
                              <w:t>Website:</w:t>
                            </w:r>
                          </w:p>
                          <w:p w14:paraId="40A1B367" w14:textId="2D2FE57D" w:rsidR="00434089" w:rsidRPr="00DE14C8" w:rsidRDefault="00434089" w:rsidP="0041207C">
                            <w:pPr>
                              <w:rPr>
                                <w:rFonts w:ascii="Chalkduster" w:hAnsi="Chalkduster"/>
                                <w:sz w:val="26"/>
                                <w:szCs w:val="26"/>
                              </w:rPr>
                            </w:pPr>
                            <w:r w:rsidRPr="00DE14C8">
                              <w:rPr>
                                <w:rFonts w:ascii="Chalkduster" w:hAnsi="Chalkduster"/>
                                <w:sz w:val="26"/>
                                <w:szCs w:val="26"/>
                              </w:rPr>
                              <w:t>http://gtes.pasco.k12.fl.us</w:t>
                            </w:r>
                          </w:p>
                          <w:p w14:paraId="577E378B" w14:textId="638A4148" w:rsidR="00434089" w:rsidRPr="00434089" w:rsidRDefault="00434089" w:rsidP="0041207C">
                            <w:pPr>
                              <w:rPr>
                                <w:rFonts w:ascii="Chalkduster" w:hAnsi="Chalkduster"/>
                              </w:rPr>
                            </w:pPr>
                            <w:r>
                              <w:rPr>
                                <w:rFonts w:ascii="Chalkduster" w:hAnsi="Chalkduster"/>
                              </w:rPr>
                              <w:t xml:space="preserve">           </w:t>
                            </w:r>
                            <w:r w:rsidRPr="00DE14C8">
                              <w:rPr>
                                <w:rFonts w:ascii="Chalkduster" w:hAnsi="Chalkduster"/>
                                <w:b/>
                              </w:rPr>
                              <w:t>Facebook:</w:t>
                            </w:r>
                            <w:r>
                              <w:rPr>
                                <w:rFonts w:ascii="Chalkduster" w:hAnsi="Chalkduster"/>
                              </w:rPr>
                              <w:t xml:space="preserve"> </w:t>
                            </w:r>
                            <w:r w:rsidRPr="00DE14C8">
                              <w:rPr>
                                <w:rFonts w:ascii="Chalkduster" w:hAnsi="Chalkduster"/>
                                <w:sz w:val="26"/>
                                <w:szCs w:val="26"/>
                              </w:rPr>
                              <w:t>facebook.com/GulfTraceElementary</w:t>
                            </w:r>
                          </w:p>
                          <w:p w14:paraId="026D18D2" w14:textId="49F74531" w:rsidR="00434089" w:rsidRPr="00DE14C8" w:rsidRDefault="00434089" w:rsidP="00DE14C8">
                            <w:pPr>
                              <w:pStyle w:val="BodyText"/>
                              <w:spacing w:after="0"/>
                              <w:rPr>
                                <w:rFonts w:ascii="Chalkduster" w:hAnsi="Chalkduster" w:cs="Arial"/>
                                <w:b/>
                                <w:sz w:val="28"/>
                                <w:szCs w:val="28"/>
                              </w:rPr>
                            </w:pPr>
                            <w:r>
                              <w:rPr>
                                <w:rFonts w:ascii="Chalkduster" w:hAnsi="Chalkduster" w:cs="Arial"/>
                              </w:rPr>
                              <w:t xml:space="preserve">           </w:t>
                            </w:r>
                            <w:r w:rsidRPr="00DE14C8">
                              <w:rPr>
                                <w:rFonts w:ascii="Chalkduster" w:hAnsi="Chalkduster" w:cs="Arial"/>
                                <w:b/>
                              </w:rPr>
                              <w:t>Twitter:</w:t>
                            </w:r>
                            <w:r w:rsidRPr="00DE14C8">
                              <w:rPr>
                                <w:rFonts w:ascii="Chalkduster" w:hAnsi="Chalkduster" w:cs="Arial"/>
                                <w:b/>
                                <w:sz w:val="28"/>
                                <w:szCs w:val="28"/>
                              </w:rPr>
                              <w:t xml:space="preserve"> </w:t>
                            </w:r>
                          </w:p>
                          <w:p w14:paraId="62BDF8CE" w14:textId="2E5DE796" w:rsidR="00434089" w:rsidRPr="00DE14C8" w:rsidRDefault="00434089" w:rsidP="00434089">
                            <w:pPr>
                              <w:pStyle w:val="BodyText"/>
                              <w:rPr>
                                <w:rFonts w:ascii="Chalkduster" w:hAnsi="Chalkduster" w:cs="Arial"/>
                                <w:sz w:val="26"/>
                                <w:szCs w:val="26"/>
                              </w:rPr>
                            </w:pPr>
                            <w:r w:rsidRPr="00DE14C8">
                              <w:rPr>
                                <w:rFonts w:ascii="Chalkduster" w:hAnsi="Chalkduster" w:cs="Arial"/>
                                <w:sz w:val="26"/>
                                <w:szCs w:val="26"/>
                              </w:rPr>
                              <w:t>twitter.com/GTESSeaStars</w:t>
                            </w:r>
                          </w:p>
                          <w:p w14:paraId="2025BC85" w14:textId="77777777" w:rsidR="00434089" w:rsidRPr="00DD547C" w:rsidRDefault="00434089" w:rsidP="0041207C">
                            <w:pPr>
                              <w:rPr>
                                <w:rFonts w:ascii="Chalkduster" w:hAnsi="Chalkduste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EC9FF" id="_x0000_t202" coordsize="21600,21600" o:spt="202" path="m0,0l0,21600,21600,21600,21600,0xe">
                <v:stroke joinstyle="miter"/>
                <v:path gradientshapeok="t" o:connecttype="rect"/>
              </v:shapetype>
              <v:shape id="Text Box 441" o:spid="_x0000_s1036" type="#_x0000_t202" style="position:absolute;left:0;text-align:left;margin-left:301.05pt;margin-top:639pt;width:305.9pt;height:126pt;z-index:251657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" filled="f" stroked="f">
                <v:textbox inset=",0,,0">
                  <w:txbxContent>
                    <w:p w14:paraId="5CFA73A9" w14:textId="437591C6" w:rsidR="001F67D8" w:rsidRPr="00DE14C8" w:rsidRDefault="001F67D8" w:rsidP="0041207C">
                      <w:pPr>
                        <w:rPr>
                          <w:rFonts w:ascii="Chalkduster" w:hAnsi="Chalkduster"/>
                        </w:rPr>
                      </w:pPr>
                      <w:r w:rsidRPr="00DE14C8">
                        <w:rPr>
                          <w:rFonts w:ascii="Chalkduster" w:hAnsi="Chalkduster"/>
                        </w:rPr>
                        <w:t>STAY CONNECTED!!!!  Follow us on…</w:t>
                      </w:r>
                    </w:p>
                    <w:p w14:paraId="0F5C403B" w14:textId="2183B52B" w:rsidR="00434089" w:rsidRPr="00DE14C8" w:rsidRDefault="00434089" w:rsidP="0041207C">
                      <w:pPr>
                        <w:rPr>
                          <w:rFonts w:ascii="Chalkduster" w:hAnsi="Chalkduster"/>
                          <w:b/>
                        </w:rPr>
                      </w:pPr>
                      <w:r>
                        <w:rPr>
                          <w:rFonts w:ascii="Chalkduster" w:hAnsi="Chalkduster"/>
                        </w:rPr>
                        <w:t xml:space="preserve">           </w:t>
                      </w:r>
                      <w:r w:rsidRPr="00DE14C8">
                        <w:rPr>
                          <w:rFonts w:ascii="Chalkduster" w:hAnsi="Chalkduster"/>
                          <w:b/>
                        </w:rPr>
                        <w:t>Website:</w:t>
                      </w:r>
                    </w:p>
                    <w:p w14:paraId="40A1B367" w14:textId="2D2FE57D" w:rsidR="00434089" w:rsidRPr="00DE14C8" w:rsidRDefault="00434089" w:rsidP="0041207C">
                      <w:pPr>
                        <w:rPr>
                          <w:rFonts w:ascii="Chalkduster" w:hAnsi="Chalkduster"/>
                          <w:sz w:val="26"/>
                          <w:szCs w:val="26"/>
                        </w:rPr>
                      </w:pPr>
                      <w:r w:rsidRPr="00DE14C8">
                        <w:rPr>
                          <w:rFonts w:ascii="Chalkduster" w:hAnsi="Chalkduster"/>
                          <w:sz w:val="26"/>
                          <w:szCs w:val="26"/>
                        </w:rPr>
                        <w:t>http://gtes.pasco.k12.fl.us</w:t>
                      </w:r>
                    </w:p>
                    <w:p w14:paraId="577E378B" w14:textId="638A4148" w:rsidR="00434089" w:rsidRPr="00434089" w:rsidRDefault="00434089" w:rsidP="0041207C">
                      <w:pPr>
                        <w:rPr>
                          <w:rFonts w:ascii="Chalkduster" w:hAnsi="Chalkduster"/>
                        </w:rPr>
                      </w:pPr>
                      <w:r>
                        <w:rPr>
                          <w:rFonts w:ascii="Chalkduster" w:hAnsi="Chalkduster"/>
                        </w:rPr>
                        <w:t xml:space="preserve">           </w:t>
                      </w:r>
                      <w:r w:rsidRPr="00DE14C8">
                        <w:rPr>
                          <w:rFonts w:ascii="Chalkduster" w:hAnsi="Chalkduster"/>
                          <w:b/>
                        </w:rPr>
                        <w:t>Facebook:</w:t>
                      </w:r>
                      <w:r>
                        <w:rPr>
                          <w:rFonts w:ascii="Chalkduster" w:hAnsi="Chalkduster"/>
                        </w:rPr>
                        <w:t xml:space="preserve"> </w:t>
                      </w:r>
                      <w:r w:rsidRPr="00DE14C8">
                        <w:rPr>
                          <w:rFonts w:ascii="Chalkduster" w:hAnsi="Chalkduster"/>
                          <w:sz w:val="26"/>
                          <w:szCs w:val="26"/>
                        </w:rPr>
                        <w:t>facebook.com/</w:t>
                      </w:r>
                      <w:proofErr w:type="spellStart"/>
                      <w:r w:rsidRPr="00DE14C8">
                        <w:rPr>
                          <w:rFonts w:ascii="Chalkduster" w:hAnsi="Chalkduster"/>
                          <w:sz w:val="26"/>
                          <w:szCs w:val="26"/>
                        </w:rPr>
                        <w:t>GulfTraceElementary</w:t>
                      </w:r>
                      <w:proofErr w:type="spellEnd"/>
                    </w:p>
                    <w:p w14:paraId="026D18D2" w14:textId="49F74531" w:rsidR="00434089" w:rsidRPr="00DE14C8" w:rsidRDefault="00434089" w:rsidP="00DE14C8">
                      <w:pPr>
                        <w:pStyle w:val="BodyText"/>
                        <w:spacing w:after="0"/>
                        <w:rPr>
                          <w:rFonts w:ascii="Chalkduster" w:hAnsi="Chalkduster" w:cs="Arial"/>
                          <w:b/>
                          <w:sz w:val="28"/>
                          <w:szCs w:val="28"/>
                        </w:rPr>
                      </w:pPr>
                      <w:r>
                        <w:rPr>
                          <w:rFonts w:ascii="Chalkduster" w:hAnsi="Chalkduster" w:cs="Arial"/>
                        </w:rPr>
                        <w:t xml:space="preserve">           </w:t>
                      </w:r>
                      <w:r w:rsidRPr="00DE14C8">
                        <w:rPr>
                          <w:rFonts w:ascii="Chalkduster" w:hAnsi="Chalkduster" w:cs="Arial"/>
                          <w:b/>
                        </w:rPr>
                        <w:t>Twitter:</w:t>
                      </w:r>
                      <w:r w:rsidRPr="00DE14C8">
                        <w:rPr>
                          <w:rFonts w:ascii="Chalkduster" w:hAnsi="Chalkduster" w:cs="Arial"/>
                          <w:b/>
                          <w:sz w:val="28"/>
                          <w:szCs w:val="28"/>
                        </w:rPr>
                        <w:t xml:space="preserve"> </w:t>
                      </w:r>
                    </w:p>
                    <w:p w14:paraId="62BDF8CE" w14:textId="2E5DE796" w:rsidR="00434089" w:rsidRPr="00DE14C8" w:rsidRDefault="00434089" w:rsidP="00434089">
                      <w:pPr>
                        <w:pStyle w:val="BodyText"/>
                        <w:rPr>
                          <w:rFonts w:ascii="Chalkduster" w:hAnsi="Chalkduster" w:cs="Arial"/>
                          <w:sz w:val="26"/>
                          <w:szCs w:val="26"/>
                        </w:rPr>
                      </w:pPr>
                      <w:r w:rsidRPr="00DE14C8">
                        <w:rPr>
                          <w:rFonts w:ascii="Chalkduster" w:hAnsi="Chalkduster" w:cs="Arial"/>
                          <w:sz w:val="26"/>
                          <w:szCs w:val="26"/>
                        </w:rPr>
                        <w:t>twitter.com/</w:t>
                      </w:r>
                      <w:proofErr w:type="spellStart"/>
                      <w:r w:rsidRPr="00DE14C8">
                        <w:rPr>
                          <w:rFonts w:ascii="Chalkduster" w:hAnsi="Chalkduster" w:cs="Arial"/>
                          <w:sz w:val="26"/>
                          <w:szCs w:val="26"/>
                        </w:rPr>
                        <w:t>GTESSeaStars</w:t>
                      </w:r>
                      <w:proofErr w:type="spellEnd"/>
                    </w:p>
                    <w:p w14:paraId="2025BC85" w14:textId="77777777" w:rsidR="00434089" w:rsidRPr="00DD547C" w:rsidRDefault="00434089" w:rsidP="0041207C">
                      <w:pPr>
                        <w:rPr>
                          <w:rFonts w:ascii="Chalkduster" w:hAnsi="Chalkduster"/>
                          <w:b/>
                        </w:rPr>
                      </w:pPr>
                    </w:p>
                  </w:txbxContent>
                </v:textbox>
                <w10:wrap anchorx="page" anchory="page"/>
              </v:shape>
            </w:pict>
          </mc:Fallback>
        </mc:AlternateContent>
      </w:r>
      <w:r w:rsidR="00092A69">
        <w:rPr>
          <w:rFonts w:ascii="Times New Roman" w:eastAsia="Times New Roman" w:hAnsi="Times New Roman"/>
          <w:noProof/>
        </w:rPr>
        <mc:AlternateContent>
          <mc:Choice Requires="wps">
            <w:drawing>
              <wp:anchor distT="0" distB="0" distL="114300" distR="114300" simplePos="0" relativeHeight="251702425" behindDoc="0" locked="0" layoutInCell="1" allowOverlap="1" wp14:anchorId="45C243BC" wp14:editId="14926930">
                <wp:simplePos x="0" y="0"/>
                <wp:positionH relativeFrom="column">
                  <wp:posOffset>622300</wp:posOffset>
                </wp:positionH>
                <wp:positionV relativeFrom="paragraph">
                  <wp:posOffset>4654550</wp:posOffset>
                </wp:positionV>
                <wp:extent cx="3199130" cy="2514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19913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EC6FA2" w14:textId="0075BFBA" w:rsidR="00E26E3F" w:rsidRDefault="00E26E3F" w:rsidP="00092A69">
                            <w:pPr>
                              <w:jc w:val="both"/>
                            </w:pPr>
                            <w:r>
                              <w:t>Box Tops for Education continue to be a great program for raising additional funds to support many school programs. Collect the Box Tops in an envelope or small zip bag with your student’s name on it and send them in. It’s simple and easy. As always, we are grateful for your continued support of the Box Tops program.</w:t>
                            </w:r>
                          </w:p>
                          <w:p w14:paraId="5C4C1D02" w14:textId="77777777" w:rsidR="00E26E3F" w:rsidRDefault="00E26E3F"/>
                          <w:p w14:paraId="663E55FD" w14:textId="74FC10BB" w:rsidR="00E26E3F" w:rsidRDefault="007A30FB">
                            <w:r>
                              <w:t xml:space="preserve">             </w:t>
                            </w:r>
                            <w:r>
                              <w:rPr>
                                <w:noProof/>
                              </w:rPr>
                              <w:drawing>
                                <wp:inline distT="0" distB="0" distL="0" distR="0" wp14:anchorId="051ACB46" wp14:editId="3A5C32E8">
                                  <wp:extent cx="1461135" cy="662940"/>
                                  <wp:effectExtent l="0" t="0" r="12065" b="0"/>
                                  <wp:docPr id="7" name="Picture 8"/>
                                  <wp:cNvGraphicFramePr/>
                                  <a:graphic xmlns:a="http://schemas.openxmlformats.org/drawingml/2006/main">
                                    <a:graphicData uri="http://schemas.openxmlformats.org/drawingml/2006/picture">
                                      <pic:pic xmlns:pic="http://schemas.openxmlformats.org/drawingml/2006/picture">
                                        <pic:nvPicPr>
                                          <pic:cNvPr id="69"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135" cy="662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43BC" id="Text Box 10" o:spid="_x0000_s1036" type="#_x0000_t202" style="position:absolute;left:0;text-align:left;margin-left:49pt;margin-top:366.5pt;width:251.9pt;height:198pt;z-index:251702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" filled="f" stroked="f">
                <v:textbox>
                  <w:txbxContent>
                    <w:p w14:paraId="3BEC6FA2" w14:textId="0075BFBA" w:rsidR="00E26E3F" w:rsidRDefault="00E26E3F" w:rsidP="00092A69">
                      <w:pPr>
                        <w:jc w:val="both"/>
                      </w:pPr>
                      <w:r>
                        <w:t>Box Tops for Education continue to be a great program for raising additional funds to support many school programs. Collect the Box Tops in an envelope or small zip bag with your student’s name on it and send them in. It’s simple and easy. As always, we are grateful for your continued support of the Box Tops program</w:t>
                      </w:r>
                      <w:r>
                        <w:t>.</w:t>
                      </w:r>
                    </w:p>
                    <w:p w14:paraId="5C4C1D02" w14:textId="77777777" w:rsidR="00E26E3F" w:rsidRDefault="00E26E3F"/>
                    <w:p w14:paraId="663E55FD" w14:textId="74FC10BB" w:rsidR="00E26E3F" w:rsidRDefault="007A30FB">
                      <w:r>
                        <w:t xml:space="preserve">             </w:t>
                      </w:r>
                      <w:r>
                        <w:rPr>
                          <w:noProof/>
                        </w:rPr>
                        <w:drawing>
                          <wp:inline distT="0" distB="0" distL="0" distR="0" wp14:anchorId="051ACB46" wp14:editId="3A5C32E8">
                            <wp:extent cx="1461135" cy="662940"/>
                            <wp:effectExtent l="0" t="0" r="12065" b="0"/>
                            <wp:docPr id="69" name="Picture 8"/>
                            <wp:cNvGraphicFramePr/>
                            <a:graphic xmlns:a="http://schemas.openxmlformats.org/drawingml/2006/main">
                              <a:graphicData uri="http://schemas.openxmlformats.org/drawingml/2006/picture">
                                <pic:pic xmlns:pic="http://schemas.openxmlformats.org/drawingml/2006/picture">
                                  <pic:nvPicPr>
                                    <pic:cNvPr id="69" name="Picture 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135" cy="662940"/>
                                    </a:xfrm>
                                    <a:prstGeom prst="rect">
                                      <a:avLst/>
                                    </a:prstGeom>
                                    <a:noFill/>
                                    <a:ln>
                                      <a:noFill/>
                                    </a:ln>
                                  </pic:spPr>
                                </pic:pic>
                              </a:graphicData>
                            </a:graphic>
                          </wp:inline>
                        </w:drawing>
                      </w:r>
                    </w:p>
                  </w:txbxContent>
                </v:textbox>
                <w10:wrap type="square"/>
              </v:shape>
            </w:pict>
          </mc:Fallback>
        </mc:AlternateContent>
      </w:r>
      <w:r w:rsidR="00E33AFC">
        <w:rPr>
          <w:noProof/>
        </w:rPr>
        <mc:AlternateContent>
          <mc:Choice Requires="wps">
            <w:drawing>
              <wp:anchor distT="0" distB="0" distL="114300" distR="114300" simplePos="0" relativeHeight="251707545" behindDoc="0" locked="0" layoutInCell="1" allowOverlap="1" wp14:anchorId="192D09FB" wp14:editId="5E3B9F65">
                <wp:simplePos x="0" y="0"/>
                <wp:positionH relativeFrom="column">
                  <wp:posOffset>621665</wp:posOffset>
                </wp:positionH>
                <wp:positionV relativeFrom="paragraph">
                  <wp:posOffset>313690</wp:posOffset>
                </wp:positionV>
                <wp:extent cx="3200400" cy="1371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2004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7378E0" w14:textId="39996903" w:rsidR="00E33AFC" w:rsidRDefault="00E33AFC" w:rsidP="00092A69">
                            <w:pPr>
                              <w:jc w:val="both"/>
                            </w:pPr>
                            <w:r>
                              <w:t xml:space="preserve">Home support is important.  Please check Planners nightly, have students complete homework and read for 30 minutes each night. Ask </w:t>
                            </w:r>
                            <w:r w:rsidR="00092A69">
                              <w:t>a question or two about what they read. Also check out the Math videos with your student on our website to check for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D09FB" id="Text Box 35" o:spid="_x0000_s1037" type="#_x0000_t202" style="position:absolute;left:0;text-align:left;margin-left:48.95pt;margin-top:24.7pt;width:252pt;height:108pt;z-index:2517075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" filled="f" stroked="f">
                <v:textbox>
                  <w:txbxContent>
                    <w:p w14:paraId="307378E0" w14:textId="39996903" w:rsidR="00E33AFC" w:rsidRDefault="00E33AFC" w:rsidP="00092A69">
                      <w:pPr>
                        <w:jc w:val="both"/>
                      </w:pPr>
                      <w:r>
                        <w:t xml:space="preserve">Home support is important.  Please check Planners nightly, have </w:t>
                      </w:r>
                      <w:proofErr w:type="gramStart"/>
                      <w:r>
                        <w:t>students</w:t>
                      </w:r>
                      <w:proofErr w:type="gramEnd"/>
                      <w:r>
                        <w:t xml:space="preserve"> complete homework and read for 30 minutes each night. Ask </w:t>
                      </w:r>
                      <w:r w:rsidR="00092A69">
                        <w:t>a question or two about what they read. Also check out the Math videos with your student on our website to check for understanding.</w:t>
                      </w:r>
                    </w:p>
                  </w:txbxContent>
                </v:textbox>
                <w10:wrap type="square"/>
              </v:shape>
            </w:pict>
          </mc:Fallback>
        </mc:AlternateContent>
      </w:r>
      <w:r w:rsidR="00E33AFC">
        <w:rPr>
          <w:noProof/>
        </w:rPr>
        <mc:AlternateContent>
          <mc:Choice Requires="wps">
            <w:drawing>
              <wp:anchor distT="0" distB="0" distL="114300" distR="114300" simplePos="0" relativeHeight="251706521" behindDoc="0" locked="0" layoutInCell="1" allowOverlap="1" wp14:anchorId="23E095F3" wp14:editId="187BEC41">
                <wp:simplePos x="0" y="0"/>
                <wp:positionH relativeFrom="column">
                  <wp:posOffset>621665</wp:posOffset>
                </wp:positionH>
                <wp:positionV relativeFrom="paragraph">
                  <wp:posOffset>82550</wp:posOffset>
                </wp:positionV>
                <wp:extent cx="3200400" cy="4597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2004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9375E" w14:textId="0600EA23" w:rsidR="00E33AFC" w:rsidRPr="00E33AFC" w:rsidRDefault="00E33AFC" w:rsidP="00E33AFC">
                            <w:pPr>
                              <w:jc w:val="center"/>
                              <w:rPr>
                                <w:b/>
                                <w:color w:val="0C7B8B" w:themeColor="text2" w:themeShade="BF"/>
                                <w:sz w:val="28"/>
                                <w:szCs w:val="28"/>
                                <w:u w:val="single"/>
                              </w:rPr>
                            </w:pPr>
                            <w:r w:rsidRPr="00E33AFC">
                              <w:rPr>
                                <w:b/>
                                <w:color w:val="0C7B8B" w:themeColor="text2" w:themeShade="BF"/>
                                <w:sz w:val="28"/>
                                <w:szCs w:val="28"/>
                                <w:u w:val="single"/>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095F3" id="Text Box 34" o:spid="_x0000_s1038" type="#_x0000_t202" style="position:absolute;left:0;text-align:left;margin-left:48.95pt;margin-top:6.5pt;width:252pt;height:36.2pt;z-index:251706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" filled="f" stroked="f">
                <v:textbox>
                  <w:txbxContent>
                    <w:p w14:paraId="6BB9375E" w14:textId="0600EA23" w:rsidR="00E33AFC" w:rsidRPr="00E33AFC" w:rsidRDefault="00E33AFC" w:rsidP="00E33AFC">
                      <w:pPr>
                        <w:jc w:val="center"/>
                        <w:rPr>
                          <w:b/>
                          <w:color w:val="0C7B8B" w:themeColor="text2" w:themeShade="BF"/>
                          <w:sz w:val="28"/>
                          <w:szCs w:val="28"/>
                          <w:u w:val="single"/>
                        </w:rPr>
                      </w:pPr>
                      <w:r w:rsidRPr="00E33AFC">
                        <w:rPr>
                          <w:b/>
                          <w:color w:val="0C7B8B" w:themeColor="text2" w:themeShade="BF"/>
                          <w:sz w:val="28"/>
                          <w:szCs w:val="28"/>
                          <w:u w:val="single"/>
                        </w:rPr>
                        <w:t>SUPPORT</w:t>
                      </w:r>
                    </w:p>
                  </w:txbxContent>
                </v:textbox>
                <w10:wrap type="square"/>
              </v:shape>
            </w:pict>
          </mc:Fallback>
        </mc:AlternateContent>
      </w:r>
      <w:r w:rsidR="00E33AFC">
        <w:rPr>
          <w:noProof/>
        </w:rPr>
        <mc:AlternateContent>
          <mc:Choice Requires="wps">
            <w:drawing>
              <wp:anchor distT="0" distB="0" distL="114300" distR="114300" simplePos="0" relativeHeight="251705497" behindDoc="0" locked="0" layoutInCell="1" allowOverlap="1" wp14:anchorId="491DF954" wp14:editId="4E4F33A1">
                <wp:simplePos x="0" y="0"/>
                <wp:positionH relativeFrom="column">
                  <wp:posOffset>850900</wp:posOffset>
                </wp:positionH>
                <wp:positionV relativeFrom="paragraph">
                  <wp:posOffset>85090</wp:posOffset>
                </wp:positionV>
                <wp:extent cx="2743200" cy="228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BD4C97" w14:textId="77777777" w:rsidR="00E33AFC" w:rsidRDefault="00E3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DF954" id="Text Box 33" o:spid="_x0000_s1039" type="#_x0000_t202" style="position:absolute;left:0;text-align:left;margin-left:67pt;margin-top:6.7pt;width:3in;height:18pt;z-index:251705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LFEHgCAABj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" filled="f" stroked="f">
                <v:textbox>
                  <w:txbxContent>
                    <w:p w14:paraId="09BD4C97" w14:textId="77777777" w:rsidR="00E33AFC" w:rsidRDefault="00E33AFC"/>
                  </w:txbxContent>
                </v:textbox>
                <w10:wrap type="square"/>
              </v:shape>
            </w:pict>
          </mc:Fallback>
        </mc:AlternateContent>
      </w:r>
      <w:r w:rsidR="00E33AFC">
        <w:rPr>
          <w:noProof/>
        </w:rPr>
        <mc:AlternateContent>
          <mc:Choice Requires="wps">
            <w:drawing>
              <wp:anchor distT="0" distB="0" distL="114300" distR="114300" simplePos="0" relativeHeight="251704473" behindDoc="0" locked="0" layoutInCell="1" allowOverlap="1" wp14:anchorId="288DA2FB" wp14:editId="66E6A14A">
                <wp:simplePos x="0" y="0"/>
                <wp:positionH relativeFrom="page">
                  <wp:posOffset>4203700</wp:posOffset>
                </wp:positionH>
                <wp:positionV relativeFrom="page">
                  <wp:posOffset>2400300</wp:posOffset>
                </wp:positionV>
                <wp:extent cx="3137535" cy="231140"/>
                <wp:effectExtent l="0" t="0" r="0" b="22860"/>
                <wp:wrapTight wrapText="bothSides">
                  <wp:wrapPolygon edited="0">
                    <wp:start x="175" y="0"/>
                    <wp:lineTo x="175" y="21363"/>
                    <wp:lineTo x="21158" y="21363"/>
                    <wp:lineTo x="21158" y="0"/>
                    <wp:lineTo x="175" y="0"/>
                  </wp:wrapPolygon>
                </wp:wrapTight>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2311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61ECDD" w14:textId="77777777" w:rsidR="00E33AFC" w:rsidRPr="00B04436" w:rsidRDefault="00E33AFC" w:rsidP="00E33AFC">
                            <w:pPr>
                              <w:pStyle w:val="Heading2"/>
                              <w:jc w:val="center"/>
                              <w:rPr>
                                <w:b/>
                                <w:color w:val="0C7B8B" w:themeColor="text2" w:themeShade="BF"/>
                                <w:sz w:val="28"/>
                                <w:szCs w:val="28"/>
                                <w:u w:val="singl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A2FB" id="Text Box 47" o:spid="_x0000_s1040" type="#_x0000_t202" style="position:absolute;left:0;text-align:left;margin-left:331pt;margin-top:189pt;width:247.05pt;height:18.2pt;z-index:251704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" filled="f" stroked="f">
                <v:textbox inset=",0,,0">
                  <w:txbxContent>
                    <w:p w14:paraId="3761ECDD" w14:textId="77777777" w:rsidR="00E33AFC" w:rsidRPr="00B04436" w:rsidRDefault="00E33AFC" w:rsidP="00E33AFC">
                      <w:pPr>
                        <w:pStyle w:val="Heading2"/>
                        <w:jc w:val="center"/>
                        <w:rPr>
                          <w:b/>
                          <w:color w:val="0C7B8B" w:themeColor="text2" w:themeShade="BF"/>
                          <w:sz w:val="28"/>
                          <w:szCs w:val="28"/>
                          <w:u w:val="single"/>
                        </w:rPr>
                      </w:pPr>
                    </w:p>
                  </w:txbxContent>
                </v:textbox>
                <w10:wrap type="tight" anchorx="page" anchory="page"/>
              </v:shape>
            </w:pict>
          </mc:Fallback>
        </mc:AlternateContent>
      </w:r>
      <w:r w:rsidR="00E33AFC">
        <w:rPr>
          <w:noProof/>
        </w:rPr>
        <mc:AlternateContent>
          <mc:Choice Requires="wps">
            <w:drawing>
              <wp:anchor distT="0" distB="0" distL="114300" distR="114300" simplePos="0" relativeHeight="251657292" behindDoc="0" locked="0" layoutInCell="1" allowOverlap="1" wp14:anchorId="119A1476" wp14:editId="0307B470">
                <wp:simplePos x="0" y="0"/>
                <wp:positionH relativeFrom="page">
                  <wp:posOffset>4051935</wp:posOffset>
                </wp:positionH>
                <wp:positionV relativeFrom="page">
                  <wp:posOffset>2402840</wp:posOffset>
                </wp:positionV>
                <wp:extent cx="3137535" cy="231140"/>
                <wp:effectExtent l="0" t="0" r="0" b="22860"/>
                <wp:wrapTight wrapText="bothSides">
                  <wp:wrapPolygon edited="0">
                    <wp:start x="175" y="0"/>
                    <wp:lineTo x="175" y="21363"/>
                    <wp:lineTo x="21158" y="21363"/>
                    <wp:lineTo x="21158" y="0"/>
                    <wp:lineTo x="175"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2311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0911D9" w14:textId="7F8C1C17" w:rsidR="001F67D8" w:rsidRDefault="004557FF" w:rsidP="00381096">
                            <w:pPr>
                              <w:pStyle w:val="Heading2"/>
                              <w:jc w:val="center"/>
                              <w:rPr>
                                <w:b/>
                                <w:color w:val="0C7B8B" w:themeColor="text2" w:themeShade="BF"/>
                                <w:sz w:val="28"/>
                                <w:szCs w:val="28"/>
                                <w:u w:val="single"/>
                              </w:rPr>
                            </w:pPr>
                            <w:r>
                              <w:rPr>
                                <w:b/>
                                <w:color w:val="0C7B8B" w:themeColor="text2" w:themeShade="BF"/>
                                <w:sz w:val="28"/>
                                <w:szCs w:val="28"/>
                                <w:u w:val="single"/>
                              </w:rPr>
                              <w:t>ATTENDANCE</w:t>
                            </w:r>
                          </w:p>
                          <w:p w14:paraId="09C54E79" w14:textId="77777777" w:rsidR="00D3142B" w:rsidRPr="00B04436" w:rsidRDefault="00D3142B" w:rsidP="00381096">
                            <w:pPr>
                              <w:pStyle w:val="Heading2"/>
                              <w:jc w:val="center"/>
                              <w:rPr>
                                <w:b/>
                                <w:color w:val="0C7B8B" w:themeColor="text2" w:themeShade="BF"/>
                                <w:sz w:val="28"/>
                                <w:szCs w:val="28"/>
                                <w:u w:val="singl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1476" id="_x0000_s1041" type="#_x0000_t202" style="position:absolute;left:0;text-align:left;margin-left:319.05pt;margin-top:189.2pt;width:247.05pt;height:18.2pt;z-index:251657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" filled="f" stroked="f">
                <v:textbox inset=",0,,0">
                  <w:txbxContent>
                    <w:p w14:paraId="340911D9" w14:textId="7F8C1C17" w:rsidR="001F67D8" w:rsidRDefault="004557FF" w:rsidP="00381096">
                      <w:pPr>
                        <w:pStyle w:val="Heading2"/>
                        <w:jc w:val="center"/>
                        <w:rPr>
                          <w:b/>
                          <w:color w:val="0C7B8B" w:themeColor="text2" w:themeShade="BF"/>
                          <w:sz w:val="28"/>
                          <w:szCs w:val="28"/>
                          <w:u w:val="single"/>
                        </w:rPr>
                      </w:pPr>
                      <w:r>
                        <w:rPr>
                          <w:b/>
                          <w:color w:val="0C7B8B" w:themeColor="text2" w:themeShade="BF"/>
                          <w:sz w:val="28"/>
                          <w:szCs w:val="28"/>
                          <w:u w:val="single"/>
                        </w:rPr>
                        <w:t>ATTENDANCE</w:t>
                      </w:r>
                    </w:p>
                    <w:p w14:paraId="09C54E79" w14:textId="77777777" w:rsidR="00D3142B" w:rsidRPr="00B04436" w:rsidRDefault="00D3142B" w:rsidP="00381096">
                      <w:pPr>
                        <w:pStyle w:val="Heading2"/>
                        <w:jc w:val="center"/>
                        <w:rPr>
                          <w:b/>
                          <w:color w:val="0C7B8B" w:themeColor="text2" w:themeShade="BF"/>
                          <w:sz w:val="28"/>
                          <w:szCs w:val="28"/>
                          <w:u w:val="single"/>
                        </w:rPr>
                      </w:pPr>
                    </w:p>
                  </w:txbxContent>
                </v:textbox>
                <w10:wrap type="tight" anchorx="page" anchory="page"/>
              </v:shape>
            </w:pict>
          </mc:Fallback>
        </mc:AlternateContent>
      </w:r>
      <w:r w:rsidR="00E33AFC">
        <w:rPr>
          <w:noProof/>
        </w:rPr>
        <mc:AlternateContent>
          <mc:Choice Requires="wps">
            <w:drawing>
              <wp:anchor distT="0" distB="0" distL="114300" distR="114300" simplePos="0" relativeHeight="251683993" behindDoc="0" locked="0" layoutInCell="0" allowOverlap="1" wp14:anchorId="42C4034B" wp14:editId="66953526">
                <wp:simplePos x="0" y="0"/>
                <wp:positionH relativeFrom="page">
                  <wp:posOffset>4051935</wp:posOffset>
                </wp:positionH>
                <wp:positionV relativeFrom="page">
                  <wp:posOffset>2631440</wp:posOffset>
                </wp:positionV>
                <wp:extent cx="3201035" cy="2288540"/>
                <wp:effectExtent l="0" t="0" r="0" b="22860"/>
                <wp:wrapTight wrapText="bothSides">
                  <wp:wrapPolygon edited="0">
                    <wp:start x="171" y="0"/>
                    <wp:lineTo x="171" y="21576"/>
                    <wp:lineTo x="21253" y="21576"/>
                    <wp:lineTo x="21253" y="0"/>
                    <wp:lineTo x="171" y="0"/>
                  </wp:wrapPolygon>
                </wp:wrapTight>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2885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D431ED" w14:textId="44022428" w:rsidR="005C0330" w:rsidRPr="00092A69" w:rsidRDefault="005C0330" w:rsidP="00F53DB7">
                            <w:pPr>
                              <w:jc w:val="both"/>
                              <w:rPr>
                                <w:rFonts w:eastAsia="Times New Roman"/>
                              </w:rPr>
                            </w:pPr>
                            <w:r w:rsidRPr="00092A69">
                              <w:rPr>
                                <w:rFonts w:eastAsia="Times New Roman"/>
                              </w:rPr>
                              <w:t xml:space="preserve">School attendance is extremely important to success in school. Regular and consistent attendance is one of the most important factors in making good grades. Families of absent students will be getting a phone </w:t>
                            </w:r>
                            <w:r w:rsidR="00E33AFC" w:rsidRPr="00092A69">
                              <w:rPr>
                                <w:rFonts w:eastAsia="Times New Roman"/>
                              </w:rPr>
                              <w:t>call each morning around 10:30.</w:t>
                            </w:r>
                            <w:r w:rsidRPr="00092A69">
                              <w:rPr>
                                <w:rFonts w:eastAsia="Times New Roman"/>
                              </w:rPr>
                              <w:t xml:space="preserve"> Please remember that the tardy bell rings at 9:45 am</w:t>
                            </w:r>
                            <w:r w:rsidR="00365373" w:rsidRPr="00092A69">
                              <w:rPr>
                                <w:rFonts w:eastAsia="Times New Roman"/>
                              </w:rPr>
                              <w:t xml:space="preserve">. Lessons are being worked on until 3:30 each day. Students need to be a part of all lessons.  In the case of an emergency </w:t>
                            </w:r>
                            <w:r w:rsidRPr="00092A69">
                              <w:rPr>
                                <w:rFonts w:eastAsia="Times New Roman"/>
                              </w:rPr>
                              <w:t xml:space="preserve">parents can pick up their students early until 3:15 pm. After this time, parents will need to wait till the end of school bell rings! </w:t>
                            </w:r>
                          </w:p>
                          <w:p w14:paraId="47A9590A" w14:textId="0094BE2E" w:rsidR="004A66B0" w:rsidRPr="00CA47DA" w:rsidRDefault="004A66B0" w:rsidP="00F53DB7">
                            <w:pPr>
                              <w:pStyle w:val="BodyText"/>
                              <w:spacing w:after="0"/>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034B" id="Text Box 52" o:spid="_x0000_s1042" type="#_x0000_t202" style="position:absolute;left:0;text-align:left;margin-left:319.05pt;margin-top:207.2pt;width:252.05pt;height:180.2pt;z-index:251683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" mv:complextextbox="1" o:allowincell="f" filled="f" stroked="f">
                <v:textbox inset=",0,,0">
                  <w:txbxContent>
                    <w:p w14:paraId="6DD431ED" w14:textId="44022428" w:rsidR="005C0330" w:rsidRPr="00092A69" w:rsidRDefault="005C0330" w:rsidP="00F53DB7">
                      <w:pPr>
                        <w:jc w:val="both"/>
                        <w:rPr>
                          <w:rFonts w:eastAsia="Times New Roman"/>
                        </w:rPr>
                      </w:pPr>
                      <w:r w:rsidRPr="00092A69">
                        <w:rPr>
                          <w:rFonts w:eastAsia="Times New Roman"/>
                        </w:rPr>
                        <w:t xml:space="preserve">School attendance is extremely important to success in school. Regular and consistent attendance is one of the most important factors in making good grades. Families of absent students will be getting a phone </w:t>
                      </w:r>
                      <w:r w:rsidR="00E33AFC" w:rsidRPr="00092A69">
                        <w:rPr>
                          <w:rFonts w:eastAsia="Times New Roman"/>
                        </w:rPr>
                        <w:t>call each morning around 10:30.</w:t>
                      </w:r>
                      <w:r w:rsidRPr="00092A69">
                        <w:rPr>
                          <w:rFonts w:eastAsia="Times New Roman"/>
                        </w:rPr>
                        <w:t xml:space="preserve"> Please remember that the tardy bell rings at 9:45 am</w:t>
                      </w:r>
                      <w:r w:rsidR="00365373" w:rsidRPr="00092A69">
                        <w:rPr>
                          <w:rFonts w:eastAsia="Times New Roman"/>
                        </w:rPr>
                        <w:t xml:space="preserve">. Lessons are being worked on until 3:30 each day. Students need to be a part of all lessons.  In the case of an emergency </w:t>
                      </w:r>
                      <w:r w:rsidRPr="00092A69">
                        <w:rPr>
                          <w:rFonts w:eastAsia="Times New Roman"/>
                        </w:rPr>
                        <w:t xml:space="preserve">parents can pick up their students early until 3:15 pm. After this time, parents will need to wait till the end of school bell rings! </w:t>
                      </w:r>
                    </w:p>
                    <w:p w14:paraId="47A9590A" w14:textId="0094BE2E" w:rsidR="004A66B0" w:rsidRPr="00CA47DA" w:rsidRDefault="004A66B0" w:rsidP="00F53DB7">
                      <w:pPr>
                        <w:pStyle w:val="BodyText"/>
                        <w:spacing w:after="0"/>
                        <w:jc w:val="both"/>
                      </w:pPr>
                    </w:p>
                  </w:txbxContent>
                </v:textbox>
                <w10:wrap type="tight" anchorx="page" anchory="page"/>
              </v:shape>
            </w:pict>
          </mc:Fallback>
        </mc:AlternateContent>
      </w:r>
      <w:r w:rsidR="00E33AFC">
        <w:rPr>
          <w:noProof/>
        </w:rPr>
        <mc:AlternateContent>
          <mc:Choice Requires="wps">
            <w:drawing>
              <wp:anchor distT="0" distB="0" distL="114300" distR="114300" simplePos="0" relativeHeight="251701401" behindDoc="0" locked="0" layoutInCell="1" allowOverlap="1" wp14:anchorId="7C4885CC" wp14:editId="78C2AC71">
                <wp:simplePos x="0" y="0"/>
                <wp:positionH relativeFrom="page">
                  <wp:posOffset>4051935</wp:posOffset>
                </wp:positionH>
                <wp:positionV relativeFrom="page">
                  <wp:posOffset>5146040</wp:posOffset>
                </wp:positionV>
                <wp:extent cx="3137535" cy="231140"/>
                <wp:effectExtent l="0" t="0" r="0" b="22860"/>
                <wp:wrapTight wrapText="bothSides">
                  <wp:wrapPolygon edited="0">
                    <wp:start x="175" y="0"/>
                    <wp:lineTo x="175" y="21363"/>
                    <wp:lineTo x="21158" y="21363"/>
                    <wp:lineTo x="21158" y="0"/>
                    <wp:lineTo x="175" y="0"/>
                  </wp:wrapPolygon>
                </wp:wrapTight>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37535" cy="2311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91580D" w14:textId="2BDD9C4D" w:rsidR="00EC7C4C" w:rsidRDefault="00EC7C4C" w:rsidP="00EC7C4C">
                            <w:pPr>
                              <w:pStyle w:val="Heading2"/>
                              <w:jc w:val="center"/>
                              <w:rPr>
                                <w:b/>
                                <w:color w:val="0C7B8B" w:themeColor="text2" w:themeShade="BF"/>
                                <w:sz w:val="28"/>
                                <w:szCs w:val="28"/>
                                <w:u w:val="single"/>
                              </w:rPr>
                            </w:pPr>
                            <w:bookmarkStart w:id="0" w:name="_GoBack"/>
                            <w:r>
                              <w:rPr>
                                <w:b/>
                                <w:color w:val="0C7B8B" w:themeColor="text2" w:themeShade="BF"/>
                                <w:sz w:val="28"/>
                                <w:szCs w:val="28"/>
                                <w:u w:val="single"/>
                              </w:rPr>
                              <w:t>BOX TOPS</w:t>
                            </w:r>
                          </w:p>
                          <w:p w14:paraId="30EBABFD" w14:textId="77777777" w:rsidR="00EC7C4C" w:rsidRPr="00B04436" w:rsidRDefault="00EC7C4C" w:rsidP="00EC7C4C">
                            <w:pPr>
                              <w:pStyle w:val="Heading2"/>
                              <w:jc w:val="center"/>
                              <w:rPr>
                                <w:b/>
                                <w:color w:val="0C7B8B" w:themeColor="text2" w:themeShade="BF"/>
                                <w:sz w:val="28"/>
                                <w:szCs w:val="28"/>
                                <w:u w:val="single"/>
                              </w:rPr>
                            </w:pPr>
                          </w:p>
                          <w:bookmarkEnd w:id="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85CC" id="_x0000_s1044" type="#_x0000_t202" style="position:absolute;left:0;text-align:left;margin-left:319.05pt;margin-top:405.2pt;width:247.05pt;height:18.2pt;flip:y;z-index:251701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" filled="f" stroked="f">
                <v:textbox inset=",0,,0">
                  <w:txbxContent>
                    <w:p w14:paraId="2691580D" w14:textId="2BDD9C4D" w:rsidR="00EC7C4C" w:rsidRDefault="00EC7C4C" w:rsidP="00EC7C4C">
                      <w:pPr>
                        <w:pStyle w:val="Heading2"/>
                        <w:jc w:val="center"/>
                        <w:rPr>
                          <w:b/>
                          <w:color w:val="0C7B8B" w:themeColor="text2" w:themeShade="BF"/>
                          <w:sz w:val="28"/>
                          <w:szCs w:val="28"/>
                          <w:u w:val="single"/>
                        </w:rPr>
                      </w:pPr>
                      <w:bookmarkStart w:id="1" w:name="_GoBack"/>
                      <w:r>
                        <w:rPr>
                          <w:b/>
                          <w:color w:val="0C7B8B" w:themeColor="text2" w:themeShade="BF"/>
                          <w:sz w:val="28"/>
                          <w:szCs w:val="28"/>
                          <w:u w:val="single"/>
                        </w:rPr>
                        <w:t>BOX TOPS</w:t>
                      </w:r>
                    </w:p>
                    <w:p w14:paraId="30EBABFD" w14:textId="77777777" w:rsidR="00EC7C4C" w:rsidRPr="00B04436" w:rsidRDefault="00EC7C4C" w:rsidP="00EC7C4C">
                      <w:pPr>
                        <w:pStyle w:val="Heading2"/>
                        <w:jc w:val="center"/>
                        <w:rPr>
                          <w:b/>
                          <w:color w:val="0C7B8B" w:themeColor="text2" w:themeShade="BF"/>
                          <w:sz w:val="28"/>
                          <w:szCs w:val="28"/>
                          <w:u w:val="single"/>
                        </w:rPr>
                      </w:pPr>
                    </w:p>
                    <w:bookmarkEnd w:id="1"/>
                  </w:txbxContent>
                </v:textbox>
                <w10:wrap type="tight" anchorx="page" anchory="page"/>
              </v:shape>
            </w:pict>
          </mc:Fallback>
        </mc:AlternateContent>
      </w:r>
    </w:p>
    <w:p w14:paraId="3F129620" w14:textId="5F29FDDA" w:rsidR="0041207C" w:rsidRDefault="004457C2" w:rsidP="00381096">
      <w:pPr>
        <w:jc w:val="both"/>
      </w:pPr>
      <w:r>
        <w:rPr>
          <w:noProof/>
        </w:rPr>
        <mc:AlternateContent>
          <mc:Choice Requires="wps">
            <w:drawing>
              <wp:anchor distT="0" distB="0" distL="114300" distR="114300" simplePos="0" relativeHeight="251667609" behindDoc="0" locked="0" layoutInCell="1" allowOverlap="1" wp14:anchorId="3EEBE8D3" wp14:editId="3BDE84F1">
                <wp:simplePos x="0" y="0"/>
                <wp:positionH relativeFrom="page">
                  <wp:posOffset>419100</wp:posOffset>
                </wp:positionH>
                <wp:positionV relativeFrom="paragraph">
                  <wp:posOffset>-541655</wp:posOffset>
                </wp:positionV>
                <wp:extent cx="2947035" cy="802640"/>
                <wp:effectExtent l="0" t="0" r="0" b="10160"/>
                <wp:wrapThrough wrapText="bothSides">
                  <wp:wrapPolygon edited="0">
                    <wp:start x="186" y="0"/>
                    <wp:lineTo x="186" y="21190"/>
                    <wp:lineTo x="21223" y="21190"/>
                    <wp:lineTo x="21223" y="0"/>
                    <wp:lineTo x="186" y="0"/>
                  </wp:wrapPolygon>
                </wp:wrapThrough>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8026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F332C" id="Text Box 48" o:spid="_x0000_s1026" type="#_x0000_t202" style="position:absolute;margin-left:33pt;margin-top:-42.6pt;width:232.05pt;height:63.2pt;z-index:251667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" mv:complextextbox="1" filled="f" stroked="f">
                <v:textbox inset=",0,,0"/>
                <w10:wrap type="through" anchorx="page"/>
              </v:shape>
            </w:pict>
          </mc:Fallback>
        </mc:AlternateContent>
      </w:r>
    </w:p>
    <w:sectPr w:rsidR="0041207C" w:rsidSect="00FE1592">
      <w:headerReference w:type="default" r:id="rId14"/>
      <w:footerReference w:type="default" r:id="rId15"/>
      <w:headerReference w:type="first" r:id="rId1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02C8B" w14:textId="77777777" w:rsidR="00F40B23" w:rsidRDefault="00F40B23">
      <w:r>
        <w:separator/>
      </w:r>
    </w:p>
  </w:endnote>
  <w:endnote w:type="continuationSeparator" w:id="0">
    <w:p w14:paraId="5F86FD86" w14:textId="77777777" w:rsidR="00F40B23" w:rsidRDefault="00F4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Apple Chancery">
    <w:panose1 w:val="03020702040506060504"/>
    <w:charset w:val="00"/>
    <w:family w:val="auto"/>
    <w:pitch w:val="variable"/>
    <w:sig w:usb0="80000067" w:usb1="00000003" w:usb2="00000000" w:usb3="00000000" w:csb0="000001F3" w:csb1="00000000"/>
  </w:font>
  <w:font w:name="Chalkboard SE">
    <w:panose1 w:val="03050602040202020205"/>
    <w:charset w:val="00"/>
    <w:family w:val="auto"/>
    <w:pitch w:val="variable"/>
    <w:sig w:usb0="8000002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AC267" w14:textId="77777777" w:rsidR="001F67D8" w:rsidRDefault="001F67D8">
    <w:pPr>
      <w:pStyle w:val="Footer"/>
    </w:pPr>
    <w:r>
      <w:rPr>
        <w:noProof/>
      </w:rPr>
      <mc:AlternateContent>
        <mc:Choice Requires="wps">
          <w:drawing>
            <wp:anchor distT="0" distB="0" distL="114300" distR="114300" simplePos="0" relativeHeight="251658265" behindDoc="0" locked="0" layoutInCell="1" allowOverlap="1" wp14:anchorId="652A771F" wp14:editId="2928D779">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AEB938" w14:textId="77777777" w:rsidR="001F67D8" w:rsidRDefault="001F67D8" w:rsidP="0041207C">
                          <w:pPr>
                            <w:pStyle w:val="Page"/>
                          </w:pPr>
                          <w:r>
                            <w:fldChar w:fldCharType="begin"/>
                          </w:r>
                          <w:r>
                            <w:instrText xml:space="preserve"> page </w:instrText>
                          </w:r>
                          <w:r>
                            <w:fldChar w:fldCharType="separate"/>
                          </w:r>
                          <w:r w:rsidR="00F6116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A771F" id="_x0000_t202" coordsize="21600,21600" o:spt="202" path="m0,0l0,21600,21600,21600,21600,0xe">
              <v:stroke joinstyle="miter"/>
              <v:path gradientshapeok="t" o:connecttype="rect"/>
            </v:shapetype>
            <v:shape id="Text Box 51" o:spid="_x0000_s104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" mv:complextextbox="1" filled="f" stroked="f">
              <v:textbox inset="0,0,0,0">
                <w:txbxContent>
                  <w:p w14:paraId="15AEB938" w14:textId="77777777" w:rsidR="001F67D8" w:rsidRDefault="001F67D8" w:rsidP="0041207C">
                    <w:pPr>
                      <w:pStyle w:val="Page"/>
                    </w:pPr>
                    <w:r>
                      <w:fldChar w:fldCharType="begin"/>
                    </w:r>
                    <w:r>
                      <w:instrText xml:space="preserve"> page </w:instrText>
                    </w:r>
                    <w:r>
                      <w:fldChar w:fldCharType="separate"/>
                    </w:r>
                    <w:r w:rsidR="0068454D">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775F0" w14:textId="77777777" w:rsidR="00F40B23" w:rsidRDefault="00F40B23">
      <w:r>
        <w:separator/>
      </w:r>
    </w:p>
  </w:footnote>
  <w:footnote w:type="continuationSeparator" w:id="0">
    <w:p w14:paraId="569D7EC6" w14:textId="77777777" w:rsidR="00F40B23" w:rsidRDefault="00F40B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F43E5" w14:textId="5A276182" w:rsidR="001F67D8" w:rsidRDefault="001F67D8">
    <w:pPr>
      <w:pStyle w:val="Header"/>
    </w:pPr>
    <w:r>
      <w:rPr>
        <w:noProof/>
      </w:rPr>
      <mc:AlternateContent>
        <mc:Choice Requires="wps">
          <w:drawing>
            <wp:anchor distT="0" distB="0" distL="114300" distR="114300" simplePos="0" relativeHeight="251658274" behindDoc="0" locked="0" layoutInCell="1" allowOverlap="1" wp14:anchorId="4A4C9835" wp14:editId="28CBC755">
              <wp:simplePos x="0" y="0"/>
              <wp:positionH relativeFrom="page">
                <wp:posOffset>548640</wp:posOffset>
              </wp:positionH>
              <wp:positionV relativeFrom="page">
                <wp:posOffset>466090</wp:posOffset>
              </wp:positionV>
              <wp:extent cx="3337560" cy="190500"/>
              <wp:effectExtent l="0" t="0" r="0" b="1270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4A33AA" w14:textId="2CAADA27" w:rsidR="001F67D8" w:rsidRDefault="001F67D8" w:rsidP="0041207C">
                          <w:pPr>
                            <w:pStyle w:val="Header"/>
                          </w:pPr>
                          <w:r>
                            <w:t>The SURFER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C9835" id="_x0000_t202" coordsize="21600,21600" o:spt="202" path="m0,0l0,21600,21600,21600,21600,0xe">
              <v:stroke joinstyle="miter"/>
              <v:path gradientshapeok="t" o:connecttype="rect"/>
            </v:shapetype>
            <v:shape id="Text Box 23" o:spid="_x0000_s1045" type="#_x0000_t202" style="position:absolute;margin-left:43.2pt;margin-top:36.7pt;width:262.8pt;height:1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" filled="f" stroked="f">
              <v:textbox inset=",0,,0">
                <w:txbxContent>
                  <w:p w14:paraId="404A33AA" w14:textId="2CAADA27" w:rsidR="001F67D8" w:rsidRDefault="001F67D8" w:rsidP="0041207C">
                    <w:pPr>
                      <w:pStyle w:val="Header"/>
                    </w:pPr>
                    <w:r>
                      <w:t>The SURFER</w:t>
                    </w:r>
                  </w:p>
                </w:txbxContent>
              </v:textbox>
              <w10:wrap anchorx="page" anchory="page"/>
            </v:shape>
          </w:pict>
        </mc:Fallback>
      </mc:AlternateContent>
    </w:r>
    <w:r>
      <w:rPr>
        <w:noProof/>
      </w:rPr>
      <mc:AlternateContent>
        <mc:Choice Requires="wpg">
          <w:drawing>
            <wp:anchor distT="0" distB="0" distL="114300" distR="114300" simplePos="0" relativeHeight="251658269" behindDoc="0" locked="0" layoutInCell="1" allowOverlap="1" wp14:anchorId="73262CF6" wp14:editId="33D49EFE">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tx2">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tx2">
                              <a:lumMod val="100000"/>
                              <a:lumOff val="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69;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Mpz&#10;XZo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lP4MIAAADbAAAADwAAAGRycy9kb3ducmV2LnhtbESPUWvCQBCE3wv+h2OFvtWLoViJniJC&#10;QWhBjPZ9m1uTYG4v3G01/fc9QejjMDPfMMv14Dp1pRBbzwamkwwUceVty7WB0/H9ZQ4qCrLFzjMZ&#10;+KUI69XoaYmF9Tc+0LWUWiUIxwINNCJ9oXWsGnIYJ74nTt7ZB4eSZKi1DXhLcNfpPMtm2mHLaaHB&#10;nrYNVZfyxxl4zWff+caX+8/jLshXK90HzqfGPI+HzQKU0CD/4Ud7Zw3kb3D/kn6AXv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0lP4MIAAADbAAAADwAAAAAAAAAAAAAA&#10;AAChAgAAZHJzL2Rvd25yZXYueG1sUEsFBgAAAAAEAAQA+QAAAJADAAAAAA==&#10;" strokecolor="#11a5bb [3215]"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dl8wQAA&#10;ANsAAAAPAAAAZHJzL2Rvd25yZXYueG1sRE/Pa8IwFL4L/g/hCbtpaoXNVaOo4CYDD3aDXR/Ns6k2&#10;L7XJtP73y0Hw+PH9ni87W4srtb5yrGA8SkAQF05XXCr4+d4OpyB8QNZYOyYFd/KwXPR7c8y0u/GB&#10;rnkoRQxhn6ECE0KTSekLQxb9yDXEkTu61mKIsC2lbvEWw20t0yR5lRYrjg0GG9oYKs75n1UwOe2x&#10;+fxavd/NLl2nbxJ/P+qLUi+DbjUDEagLT/HDvdMK0jg2fok/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3ZfMEAAADbAAAADwAAAAAAAAAAAAAAAACXAgAAZHJzL2Rvd25y&#10;ZXYueG1sUEsFBgAAAAAEAAQA9QAAAIUDAAAAAA==&#10;" filled="f" fillcolor="#9bc1ff" strokecolor="#11a5bb [3215]"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75" behindDoc="0" locked="0" layoutInCell="1" allowOverlap="1" wp14:anchorId="53AB0F6A" wp14:editId="23DACEE8">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AA4F83" w14:textId="57C39D78" w:rsidR="001F67D8" w:rsidRDefault="00223610" w:rsidP="0041207C">
                          <w:pPr>
                            <w:pStyle w:val="Header-Right"/>
                          </w:pPr>
                          <w:r>
                            <w:t>JANUARY,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0F6A" id="Text Box 24" o:spid="_x0000_s1046" type="#_x0000_t202" style="position:absolute;margin-left:317.2pt;margin-top:36.7pt;width:252pt;height:1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" filled="f" stroked="f">
              <v:textbox inset=",0,,0">
                <w:txbxContent>
                  <w:p w14:paraId="74AA4F83" w14:textId="57C39D78" w:rsidR="001F67D8" w:rsidRDefault="00223610" w:rsidP="0041207C">
                    <w:pPr>
                      <w:pStyle w:val="Header-Right"/>
                    </w:pPr>
                    <w:proofErr w:type="gramStart"/>
                    <w:r>
                      <w:t>JANUARY,  2018</w:t>
                    </w:r>
                    <w:proofErr w:type="gramEnd"/>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F7619" w14:textId="77777777" w:rsidR="001F67D8" w:rsidRDefault="001F67D8">
    <w:pPr>
      <w:pStyle w:val="Header"/>
    </w:pPr>
    <w:r>
      <w:rPr>
        <w:noProof/>
      </w:rPr>
      <mc:AlternateContent>
        <mc:Choice Requires="wps">
          <w:drawing>
            <wp:anchor distT="0" distB="0" distL="114300" distR="114300" simplePos="0" relativeHeight="251658210" behindDoc="0" locked="0" layoutInCell="1" allowOverlap="1" wp14:anchorId="1EDF166C" wp14:editId="6F6C026D">
              <wp:simplePos x="5486400" y="8229600"/>
              <wp:positionH relativeFrom="page">
                <wp:posOffset>381000</wp:posOffset>
              </wp:positionH>
              <wp:positionV relativeFrom="page">
                <wp:posOffset>381000</wp:posOffset>
              </wp:positionV>
              <wp:extent cx="7022465" cy="3302000"/>
              <wp:effectExtent l="0" t="0" r="13335" b="0"/>
              <wp:wrapNone/>
              <wp:docPr id="212" name="Rectangle 212"/>
              <wp:cNvGraphicFramePr/>
              <a:graphic xmlns:a="http://schemas.openxmlformats.org/drawingml/2006/main">
                <a:graphicData uri="http://schemas.microsoft.com/office/word/2010/wordprocessingShape">
                  <wps:wsp>
                    <wps:cNvSpPr/>
                    <wps:spPr>
                      <a:xfrm>
                        <a:off x="0" y="0"/>
                        <a:ext cx="7022465" cy="3302000"/>
                      </a:xfrm>
                      <a:prstGeom prst="rect">
                        <a:avLst/>
                      </a:prstGeom>
                      <a:gradFill>
                        <a:gsLst>
                          <a:gs pos="0">
                            <a:schemeClr val="tx2"/>
                          </a:gs>
                          <a:gs pos="100000">
                            <a:schemeClr val="bg1"/>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30pt;margin-top:30pt;width:552.95pt;height:260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" fillcolor="#11a5bb [3215]" stroked="f">
              <v:fill color2="white [3212]"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DA5FD98" wp14:editId="03FE7C93">
              <wp:simplePos x="0" y="0"/>
              <wp:positionH relativeFrom="page">
                <wp:posOffset>365125</wp:posOffset>
              </wp:positionH>
              <wp:positionV relativeFrom="page">
                <wp:posOffset>3208655</wp:posOffset>
              </wp:positionV>
              <wp:extent cx="2386330" cy="6483985"/>
              <wp:effectExtent l="0" t="0" r="29845" b="2286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100000"/>
                              <a:lumOff val="0"/>
                            </a:schemeClr>
                          </a:gs>
                          <a:gs pos="100000">
                            <a:srgbClr val="FFFFFF"/>
                          </a:gs>
                        </a:gsLst>
                        <a:lin ang="5400000" scaled="1"/>
                      </a:gra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44450">
                            <a:solidFill>
                              <a:srgbClr val="4A7EBB"/>
                            </a:solidFill>
                            <a:round/>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" path="m30,578c1945,,2065,1120,3758,698,3758,5515,3731,10211,3731,10211l1,10211c1,10211,,2177,30,578xe" fillcolor="#e4f8c8 [3207]" stroked="f" strokecolor="#4a7ebb" strokeweight="3.5pt">
              <v:fill rotate="t" focus="100%" type="gradient"/>
              <v:shadow opacity="22938f" mv:blur="38100f" offset="0,2pt"/>
              <v:path arrowok="t" o:connecttype="custom" o:connectlocs="19050,367030;2386330,443230;2369185,6483985;635,6483985;19050,367030" o:connectangles="0,0,0,0,0"/>
              <v:textbox inset=",7.2pt,,7.2pt"/>
              <w10:wrap type="tight" anchorx="page" anchory="page"/>
            </v:shape>
          </w:pict>
        </mc:Fallback>
      </mc:AlternateContent>
    </w:r>
    <w:r>
      <w:rPr>
        <w:noProof/>
      </w:rPr>
      <w:drawing>
        <wp:anchor distT="0" distB="0" distL="118745" distR="118745" simplePos="0" relativeHeight="251658212" behindDoc="0" locked="0" layoutInCell="1" allowOverlap="1" wp14:anchorId="54FDCA66" wp14:editId="274A9155">
          <wp:simplePos x="5486400" y="8229600"/>
          <wp:positionH relativeFrom="page">
            <wp:posOffset>365760</wp:posOffset>
          </wp:positionH>
          <wp:positionV relativeFrom="page">
            <wp:posOffset>365760</wp:posOffset>
          </wp:positionV>
          <wp:extent cx="7041827" cy="3440624"/>
          <wp:effectExtent l="25400" t="0" r="0" b="0"/>
          <wp:wrapNone/>
          <wp:docPr id="67" name="Picture 67"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14:anchorId="72B64164" wp14:editId="54F79F86">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04595"/>
    <w:rsid w:val="00064E16"/>
    <w:rsid w:val="0007056E"/>
    <w:rsid w:val="00077F98"/>
    <w:rsid w:val="000868DE"/>
    <w:rsid w:val="00092A69"/>
    <w:rsid w:val="000E1F41"/>
    <w:rsid w:val="00153B88"/>
    <w:rsid w:val="001645A8"/>
    <w:rsid w:val="00180C1E"/>
    <w:rsid w:val="001C1381"/>
    <w:rsid w:val="001F3A8F"/>
    <w:rsid w:val="001F67D8"/>
    <w:rsid w:val="002036E4"/>
    <w:rsid w:val="0021600F"/>
    <w:rsid w:val="00223610"/>
    <w:rsid w:val="00241367"/>
    <w:rsid w:val="00243807"/>
    <w:rsid w:val="00250314"/>
    <w:rsid w:val="002622BF"/>
    <w:rsid w:val="00287AE6"/>
    <w:rsid w:val="003152C5"/>
    <w:rsid w:val="00365373"/>
    <w:rsid w:val="00381096"/>
    <w:rsid w:val="003B224A"/>
    <w:rsid w:val="003D5D29"/>
    <w:rsid w:val="003E0908"/>
    <w:rsid w:val="003E2270"/>
    <w:rsid w:val="003F1D74"/>
    <w:rsid w:val="0041207C"/>
    <w:rsid w:val="00434089"/>
    <w:rsid w:val="00434D10"/>
    <w:rsid w:val="004370AA"/>
    <w:rsid w:val="004457C2"/>
    <w:rsid w:val="004557FF"/>
    <w:rsid w:val="004843FC"/>
    <w:rsid w:val="0049441C"/>
    <w:rsid w:val="004A5437"/>
    <w:rsid w:val="004A66B0"/>
    <w:rsid w:val="004B0998"/>
    <w:rsid w:val="004F305A"/>
    <w:rsid w:val="005156DD"/>
    <w:rsid w:val="005245B3"/>
    <w:rsid w:val="005255C9"/>
    <w:rsid w:val="00557D68"/>
    <w:rsid w:val="00574F88"/>
    <w:rsid w:val="005819D2"/>
    <w:rsid w:val="005C0330"/>
    <w:rsid w:val="005F4163"/>
    <w:rsid w:val="006339A7"/>
    <w:rsid w:val="0068454D"/>
    <w:rsid w:val="0068655F"/>
    <w:rsid w:val="00697B63"/>
    <w:rsid w:val="006E52CB"/>
    <w:rsid w:val="0070782A"/>
    <w:rsid w:val="007865BE"/>
    <w:rsid w:val="007923DB"/>
    <w:rsid w:val="007947E3"/>
    <w:rsid w:val="00795068"/>
    <w:rsid w:val="007A30FB"/>
    <w:rsid w:val="007B6FD7"/>
    <w:rsid w:val="00804595"/>
    <w:rsid w:val="00840E34"/>
    <w:rsid w:val="00876427"/>
    <w:rsid w:val="00894A65"/>
    <w:rsid w:val="00896457"/>
    <w:rsid w:val="00907B53"/>
    <w:rsid w:val="00941048"/>
    <w:rsid w:val="00946E67"/>
    <w:rsid w:val="00973FCD"/>
    <w:rsid w:val="00977414"/>
    <w:rsid w:val="009806E0"/>
    <w:rsid w:val="00985DEA"/>
    <w:rsid w:val="009B6936"/>
    <w:rsid w:val="009C590F"/>
    <w:rsid w:val="00A4107D"/>
    <w:rsid w:val="00A842A3"/>
    <w:rsid w:val="00AA2D65"/>
    <w:rsid w:val="00AA4079"/>
    <w:rsid w:val="00AA4FA6"/>
    <w:rsid w:val="00AA69B6"/>
    <w:rsid w:val="00AC120F"/>
    <w:rsid w:val="00B01322"/>
    <w:rsid w:val="00B04436"/>
    <w:rsid w:val="00B2266E"/>
    <w:rsid w:val="00B278ED"/>
    <w:rsid w:val="00B650F7"/>
    <w:rsid w:val="00B763E8"/>
    <w:rsid w:val="00BD6B56"/>
    <w:rsid w:val="00BF610A"/>
    <w:rsid w:val="00C12E27"/>
    <w:rsid w:val="00C41CB3"/>
    <w:rsid w:val="00CA3B39"/>
    <w:rsid w:val="00D3142B"/>
    <w:rsid w:val="00DD2DBD"/>
    <w:rsid w:val="00DD547C"/>
    <w:rsid w:val="00DE14C8"/>
    <w:rsid w:val="00E015C3"/>
    <w:rsid w:val="00E26397"/>
    <w:rsid w:val="00E26E3F"/>
    <w:rsid w:val="00E27E45"/>
    <w:rsid w:val="00E33AFC"/>
    <w:rsid w:val="00E66833"/>
    <w:rsid w:val="00E67930"/>
    <w:rsid w:val="00E91215"/>
    <w:rsid w:val="00EC1F4A"/>
    <w:rsid w:val="00EC51CD"/>
    <w:rsid w:val="00EC7C4C"/>
    <w:rsid w:val="00ED2419"/>
    <w:rsid w:val="00ED4B0A"/>
    <w:rsid w:val="00F07C93"/>
    <w:rsid w:val="00F11475"/>
    <w:rsid w:val="00F40B23"/>
    <w:rsid w:val="00F45056"/>
    <w:rsid w:val="00F53DB7"/>
    <w:rsid w:val="00F61165"/>
    <w:rsid w:val="00F8243E"/>
    <w:rsid w:val="00F82A4A"/>
    <w:rsid w:val="00F93ABE"/>
    <w:rsid w:val="00FB0D9B"/>
    <w:rsid w:val="00FB49C7"/>
    <w:rsid w:val="00FB6B17"/>
    <w:rsid w:val="00FC10A7"/>
    <w:rsid w:val="00FD5122"/>
    <w:rsid w:val="00FD67F0"/>
    <w:rsid w:val="00FE1592"/>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62FA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2">
    <w:lsdException w:name="Normal"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F67D8"/>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character" w:styleId="Hyperlink">
    <w:name w:val="Hyperlink"/>
    <w:basedOn w:val="DefaultParagraphFont"/>
    <w:rsid w:val="003D5D29"/>
    <w:rPr>
      <w:color w:val="0B7383" w:themeColor="hyperlink"/>
      <w:u w:val="single"/>
    </w:rPr>
  </w:style>
  <w:style w:type="character" w:styleId="FollowedHyperlink">
    <w:name w:val="FollowedHyperlink"/>
    <w:basedOn w:val="DefaultParagraphFont"/>
    <w:rsid w:val="007A30FB"/>
    <w:rPr>
      <w:color w:val="52BF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3862">
      <w:bodyDiv w:val="1"/>
      <w:marLeft w:val="0"/>
      <w:marRight w:val="0"/>
      <w:marTop w:val="0"/>
      <w:marBottom w:val="0"/>
      <w:divBdr>
        <w:top w:val="none" w:sz="0" w:space="0" w:color="auto"/>
        <w:left w:val="none" w:sz="0" w:space="0" w:color="auto"/>
        <w:bottom w:val="none" w:sz="0" w:space="0" w:color="auto"/>
        <w:right w:val="none" w:sz="0" w:space="0" w:color="auto"/>
      </w:divBdr>
    </w:div>
    <w:div w:id="736978432">
      <w:bodyDiv w:val="1"/>
      <w:marLeft w:val="0"/>
      <w:marRight w:val="0"/>
      <w:marTop w:val="0"/>
      <w:marBottom w:val="0"/>
      <w:divBdr>
        <w:top w:val="none" w:sz="0" w:space="0" w:color="auto"/>
        <w:left w:val="none" w:sz="0" w:space="0" w:color="auto"/>
        <w:bottom w:val="none" w:sz="0" w:space="0" w:color="auto"/>
        <w:right w:val="none" w:sz="0" w:space="0" w:color="auto"/>
      </w:divBdr>
    </w:div>
    <w:div w:id="966199847">
      <w:bodyDiv w:val="1"/>
      <w:marLeft w:val="0"/>
      <w:marRight w:val="0"/>
      <w:marTop w:val="0"/>
      <w:marBottom w:val="0"/>
      <w:divBdr>
        <w:top w:val="none" w:sz="0" w:space="0" w:color="auto"/>
        <w:left w:val="none" w:sz="0" w:space="0" w:color="auto"/>
        <w:bottom w:val="none" w:sz="0" w:space="0" w:color="auto"/>
        <w:right w:val="none" w:sz="0" w:space="0" w:color="auto"/>
      </w:divBdr>
    </w:div>
    <w:div w:id="1014068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ummer%20Newsletter.dotx" TargetMode="External"/></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EAE3D1-BEA1-364A-BBDD-DD8A9B4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View:Newsletters:Summer Newsletter.dotx</Template>
  <TotalTime>25</TotalTime>
  <Pages>3</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Cotee River Elementary</dc:creator>
  <cp:keywords/>
  <dc:description/>
  <cp:lastModifiedBy>Alexandra Moss Forte</cp:lastModifiedBy>
  <cp:revision>3</cp:revision>
  <cp:lastPrinted>2018-01-09T13:23:00Z</cp:lastPrinted>
  <dcterms:created xsi:type="dcterms:W3CDTF">2018-01-09T14:49:00Z</dcterms:created>
  <dcterms:modified xsi:type="dcterms:W3CDTF">2018-01-09T15:21:00Z</dcterms:modified>
  <cp:category/>
</cp:coreProperties>
</file>